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348F1" w14:textId="58CC2B3D" w:rsidR="00F1103B" w:rsidRPr="00F1103B" w:rsidRDefault="006E0AD5" w:rsidP="00FD2836">
      <w:pPr>
        <w:pStyle w:val="LPA-MainHeading"/>
        <w:ind w:firstLine="0"/>
        <w:rPr>
          <w:color w:val="BF314A"/>
        </w:rPr>
      </w:pPr>
      <w:r>
        <w:rPr>
          <w:noProof/>
          <w:lang w:eastAsia="en-GB"/>
        </w:rPr>
        <w:drawing>
          <wp:anchor distT="0" distB="0" distL="114300" distR="114300" simplePos="0" relativeHeight="251662336" behindDoc="0" locked="0" layoutInCell="1" allowOverlap="1" wp14:anchorId="6C79C080" wp14:editId="63DF46B3">
            <wp:simplePos x="0" y="0"/>
            <wp:positionH relativeFrom="page">
              <wp:posOffset>52744370</wp:posOffset>
            </wp:positionH>
            <wp:positionV relativeFrom="page">
              <wp:posOffset>55835550</wp:posOffset>
            </wp:positionV>
            <wp:extent cx="7559675" cy="10691495"/>
            <wp:effectExtent l="0" t="0" r="952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425 LPA Document Template DD3 - COVER White Transp.gif"/>
                    <pic:cNvPicPr/>
                  </pic:nvPicPr>
                  <pic:blipFill>
                    <a:blip r:embed="rId8">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FD2836">
        <w:rPr>
          <w:noProof/>
          <w:lang w:eastAsia="en-GB"/>
        </w:rPr>
        <w:t xml:space="preserve">LPA </w:t>
      </w:r>
      <w:r w:rsidR="00E8776E">
        <w:rPr>
          <w:noProof/>
          <w:lang w:eastAsia="en-GB"/>
        </w:rPr>
        <w:t xml:space="preserve">Cheat Sheet </w:t>
      </w:r>
    </w:p>
    <w:p w14:paraId="59421F04" w14:textId="418DBC0B" w:rsidR="00F1103B" w:rsidRPr="00B247DC" w:rsidRDefault="00FD2836" w:rsidP="00F1103B">
      <w:pPr>
        <w:rPr>
          <w:b/>
          <w:color w:val="000000" w:themeColor="text1"/>
          <w:sz w:val="28"/>
          <w:szCs w:val="28"/>
          <w:lang w:val="en-US"/>
        </w:rPr>
      </w:pPr>
      <w:r>
        <w:rPr>
          <w:b/>
          <w:color w:val="000000" w:themeColor="text1"/>
          <w:sz w:val="28"/>
          <w:szCs w:val="28"/>
          <w:lang w:val="en-US"/>
        </w:rPr>
        <w:t xml:space="preserve">How to </w:t>
      </w:r>
      <w:r w:rsidR="00E8776E">
        <w:rPr>
          <w:b/>
          <w:color w:val="000000" w:themeColor="text1"/>
          <w:sz w:val="28"/>
          <w:szCs w:val="28"/>
          <w:lang w:val="en-US"/>
        </w:rPr>
        <w:t>design and send an EDM</w:t>
      </w:r>
    </w:p>
    <w:p w14:paraId="5155A6F8" w14:textId="19EB13E2" w:rsidR="00F1103B" w:rsidRPr="00F1103B" w:rsidRDefault="00F1103B" w:rsidP="00F1103B">
      <w:pPr>
        <w:rPr>
          <w:color w:val="BF314A"/>
        </w:rPr>
      </w:pPr>
    </w:p>
    <w:p w14:paraId="24991ECE" w14:textId="77777777" w:rsidR="00FD2836" w:rsidRPr="00691C0C" w:rsidRDefault="00FD2836" w:rsidP="00FD2836">
      <w:pPr>
        <w:pStyle w:val="LPA-CopyHeading1"/>
      </w:pPr>
      <w:r>
        <w:t xml:space="preserve">Logging into the LPA website backend </w:t>
      </w:r>
    </w:p>
    <w:p w14:paraId="213F916A" w14:textId="77777777" w:rsidR="00FD2836" w:rsidRDefault="00FD2836" w:rsidP="00FD2836">
      <w:pPr>
        <w:rPr>
          <w:lang w:val="en-US"/>
        </w:rPr>
      </w:pPr>
    </w:p>
    <w:p w14:paraId="1EBA5B6A" w14:textId="77777777" w:rsidR="00FD2836" w:rsidRDefault="00FD2836" w:rsidP="00FD2836">
      <w:pPr>
        <w:pStyle w:val="LPABody"/>
      </w:pPr>
      <w:r>
        <w:t>Each user will have a unique log in to access the new LPA website backend. This is where all the edits to the website happen and wh</w:t>
      </w:r>
      <w:bookmarkStart w:id="0" w:name="_GoBack"/>
      <w:bookmarkEnd w:id="0"/>
      <w:r>
        <w:t xml:space="preserve">ere resources are uploaded and stored. </w:t>
      </w:r>
    </w:p>
    <w:p w14:paraId="6E51A50E" w14:textId="77777777" w:rsidR="00FD2836" w:rsidRDefault="00FD2836" w:rsidP="00FD2836">
      <w:pPr>
        <w:rPr>
          <w:lang w:val="en-US"/>
        </w:rPr>
      </w:pPr>
    </w:p>
    <w:p w14:paraId="09D3A8FA" w14:textId="77777777" w:rsidR="00BE0664" w:rsidRDefault="00BE0664" w:rsidP="00BE0664">
      <w:pPr>
        <w:pStyle w:val="LPABody"/>
      </w:pPr>
      <w:r>
        <w:t xml:space="preserve">To access the </w:t>
      </w:r>
      <w:proofErr w:type="gramStart"/>
      <w:r>
        <w:t>backend</w:t>
      </w:r>
      <w:proofErr w:type="gramEnd"/>
      <w:r>
        <w:t xml:space="preserve"> click - </w:t>
      </w:r>
      <w:hyperlink r:id="rId9" w:history="1">
        <w:r w:rsidRPr="00A238EF">
          <w:rPr>
            <w:rStyle w:val="Hyperlink"/>
            <w:rFonts w:eastAsia="Times New Roman"/>
            <w:lang w:val="en-AU" w:eastAsia="en-AU"/>
          </w:rPr>
          <w:t>https://liveperformance.com.au/wp-admin</w:t>
        </w:r>
      </w:hyperlink>
      <w:r w:rsidRPr="00A238EF">
        <w:rPr>
          <w:rFonts w:eastAsia="Times New Roman"/>
          <w:lang w:val="en-AU" w:eastAsia="en-AU"/>
        </w:rPr>
        <w:t> </w:t>
      </w:r>
    </w:p>
    <w:p w14:paraId="18064149" w14:textId="77777777" w:rsidR="00BE0664" w:rsidRPr="00F10754" w:rsidRDefault="00BE0664" w:rsidP="00BE0664">
      <w:pPr>
        <w:rPr>
          <w:rFonts w:ascii="Calibri" w:eastAsia="Times New Roman" w:hAnsi="Calibri" w:cs="Times New Roman"/>
          <w:color w:val="0563C1"/>
          <w:sz w:val="22"/>
          <w:szCs w:val="22"/>
          <w:u w:val="single"/>
          <w:lang w:val="en-AU" w:eastAsia="en-AU"/>
        </w:rPr>
      </w:pPr>
    </w:p>
    <w:p w14:paraId="4303456B" w14:textId="77777777" w:rsidR="00BE0664" w:rsidRPr="00F10754" w:rsidRDefault="00BE0664" w:rsidP="00BE0664">
      <w:pPr>
        <w:pStyle w:val="LPABullets"/>
        <w:numPr>
          <w:ilvl w:val="0"/>
          <w:numId w:val="15"/>
        </w:numPr>
        <w:spacing w:before="80" w:after="200"/>
        <w:contextualSpacing/>
      </w:pPr>
      <w:r w:rsidRPr="009E7B6E">
        <w:rPr>
          <w:b/>
        </w:rPr>
        <w:t>Username:</w:t>
      </w:r>
      <w:r w:rsidRPr="00F10754">
        <w:t xml:space="preserve"> </w:t>
      </w:r>
      <w:proofErr w:type="spellStart"/>
      <w:r>
        <w:t>LPAstaff</w:t>
      </w:r>
      <w:proofErr w:type="spellEnd"/>
    </w:p>
    <w:p w14:paraId="6F8AE0AD" w14:textId="77777777" w:rsidR="00BE0664" w:rsidRDefault="00BE0664" w:rsidP="00BE0664">
      <w:pPr>
        <w:pStyle w:val="LPABullets"/>
        <w:numPr>
          <w:ilvl w:val="0"/>
          <w:numId w:val="15"/>
        </w:numPr>
        <w:spacing w:before="80" w:after="200"/>
        <w:contextualSpacing/>
      </w:pPr>
      <w:r w:rsidRPr="009E7B6E">
        <w:rPr>
          <w:b/>
        </w:rPr>
        <w:t>Password:</w:t>
      </w:r>
      <w:r w:rsidRPr="00F10754">
        <w:t xml:space="preserve"> </w:t>
      </w:r>
      <w:r w:rsidRPr="007D6C88">
        <w:t>Welcome2LPA!</w:t>
      </w:r>
    </w:p>
    <w:p w14:paraId="3DDA3FA3" w14:textId="77777777" w:rsidR="00BE0664" w:rsidRPr="00F10754" w:rsidRDefault="00BE0664" w:rsidP="00BE0664">
      <w:pPr>
        <w:pStyle w:val="LPABullets"/>
        <w:numPr>
          <w:ilvl w:val="0"/>
          <w:numId w:val="15"/>
        </w:numPr>
        <w:spacing w:before="80" w:after="200"/>
        <w:contextualSpacing/>
      </w:pPr>
      <w:r>
        <w:rPr>
          <w:b/>
        </w:rPr>
        <w:t>Email:</w:t>
      </w:r>
      <w:r>
        <w:t xml:space="preserve"> noreply@liveperformance.com.au</w:t>
      </w:r>
    </w:p>
    <w:p w14:paraId="5F155569" w14:textId="77777777" w:rsidR="00FD2836" w:rsidRDefault="00FD2836" w:rsidP="00FD2836">
      <w:pPr>
        <w:rPr>
          <w:lang w:val="en-US"/>
        </w:rPr>
      </w:pPr>
    </w:p>
    <w:p w14:paraId="507A7C61" w14:textId="4F59C853" w:rsidR="00FD2836" w:rsidRDefault="00FD2836" w:rsidP="00FD2836">
      <w:pPr>
        <w:pStyle w:val="LPA-CopyHeading1"/>
      </w:pPr>
      <w:r>
        <w:t xml:space="preserve">Backend Basics </w:t>
      </w:r>
    </w:p>
    <w:p w14:paraId="060269E9" w14:textId="4266EC39" w:rsidR="00FD2836" w:rsidRDefault="00BE0664" w:rsidP="00FD2836">
      <w:pPr>
        <w:pStyle w:val="LPA-CopyHeading1"/>
      </w:pPr>
      <w:r>
        <w:rPr>
          <w:noProof/>
        </w:rPr>
        <w:drawing>
          <wp:anchor distT="0" distB="0" distL="114300" distR="114300" simplePos="0" relativeHeight="251678720" behindDoc="0" locked="0" layoutInCell="1" allowOverlap="1" wp14:anchorId="327FB796" wp14:editId="6E62754B">
            <wp:simplePos x="0" y="0"/>
            <wp:positionH relativeFrom="rightMargin">
              <wp:posOffset>-288290</wp:posOffset>
            </wp:positionH>
            <wp:positionV relativeFrom="paragraph">
              <wp:posOffset>151765</wp:posOffset>
            </wp:positionV>
            <wp:extent cx="857250" cy="4738255"/>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6" t="14937" r="90687" b="977"/>
                    <a:stretch/>
                  </pic:blipFill>
                  <pic:spPr bwMode="auto">
                    <a:xfrm>
                      <a:off x="0" y="0"/>
                      <a:ext cx="857250" cy="473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5CCDD" w14:textId="77777777" w:rsidR="00FD2836" w:rsidRDefault="00FD2836" w:rsidP="00FD2836">
      <w:pPr>
        <w:pStyle w:val="LPABody"/>
      </w:pPr>
      <w:r>
        <w:t xml:space="preserve">The website is designed to be user-friendly and intuitive, so the method of editing sections will be </w:t>
      </w:r>
      <w:proofErr w:type="gramStart"/>
      <w:r>
        <w:t>fairly similar</w:t>
      </w:r>
      <w:proofErr w:type="gramEnd"/>
      <w:r>
        <w:t xml:space="preserve"> across the website. The main thing to remember is to </w:t>
      </w:r>
      <w:r>
        <w:rPr>
          <w:b/>
        </w:rPr>
        <w:t>ALWAYS</w:t>
      </w:r>
      <w:r>
        <w:t xml:space="preserve"> preview your changes before ‘going live’ to avoid errors and click ‘update’ when changes are made so that they appear on the website. The website is meant to be low maintenance with only a few sections to be updated.  </w:t>
      </w:r>
    </w:p>
    <w:p w14:paraId="64B0FD1F" w14:textId="77777777" w:rsidR="00FD2836" w:rsidRDefault="00FD2836" w:rsidP="00FD2836">
      <w:pPr>
        <w:pStyle w:val="LPABody"/>
      </w:pPr>
    </w:p>
    <w:p w14:paraId="74EB68FF" w14:textId="77777777" w:rsidR="00FD2836" w:rsidRDefault="00FD2836" w:rsidP="00FD2836">
      <w:pPr>
        <w:pStyle w:val="LPA-CopyHeading2"/>
      </w:pPr>
      <w:r w:rsidRPr="00FB4B89">
        <w:t>What can you update?</w:t>
      </w:r>
    </w:p>
    <w:p w14:paraId="0627FD92" w14:textId="71B7B0EB" w:rsidR="00FD2836" w:rsidRDefault="00BE0664" w:rsidP="00FD2836">
      <w:pPr>
        <w:pStyle w:val="LPABody"/>
      </w:pPr>
      <w:r>
        <w:t>The website is only able to be updated by the Marketing Coordinator. Please send through your proposed edits via email and organise a meeting to discuss</w:t>
      </w:r>
      <w:r w:rsidR="00FD2836">
        <w:t xml:space="preserve">. </w:t>
      </w:r>
      <w:r>
        <w:t xml:space="preserve">Depending on the </w:t>
      </w:r>
      <w:r w:rsidR="00FD2836" w:rsidRPr="00FB4B89">
        <w:t xml:space="preserve">edits </w:t>
      </w:r>
      <w:r>
        <w:t xml:space="preserve">(more than just a spelling or grammatical edit) they will </w:t>
      </w:r>
      <w:r w:rsidR="00FD2836" w:rsidRPr="00FB4B89">
        <w:t xml:space="preserve">need to be preapproved by </w:t>
      </w:r>
      <w:r w:rsidR="00FD2836">
        <w:t xml:space="preserve">the </w:t>
      </w:r>
      <w:r>
        <w:t xml:space="preserve">Chief Executive and </w:t>
      </w:r>
      <w:r w:rsidR="00FD2836">
        <w:t>Director, Marketing</w:t>
      </w:r>
      <w:r w:rsidR="00FD2836" w:rsidRPr="00FB4B89">
        <w:t>.</w:t>
      </w:r>
    </w:p>
    <w:p w14:paraId="47377220" w14:textId="77777777" w:rsidR="00FD2836" w:rsidRPr="00FB4B89" w:rsidRDefault="00FD2836" w:rsidP="00FD2836">
      <w:pPr>
        <w:pStyle w:val="LPABody"/>
      </w:pPr>
      <w:r>
        <w:t xml:space="preserve">The website content has been written with a professional copywriter so avoid making changes which change the tone and writing style as it will be inconsistent with the rest of the website.  </w:t>
      </w:r>
    </w:p>
    <w:p w14:paraId="35221649" w14:textId="2F0B1C30" w:rsidR="00FD2836" w:rsidRDefault="00FD2836" w:rsidP="00FD2836">
      <w:pPr>
        <w:pStyle w:val="LPABody"/>
      </w:pPr>
      <w:r>
        <w:t>When editing the website</w:t>
      </w:r>
      <w:r w:rsidR="00BE0664">
        <w:t>,</w:t>
      </w:r>
      <w:r>
        <w:t xml:space="preserve"> you need to first find the appropriate section in the backend. Most things will be in ‘Pages’ but when updating sections to do with people they will either be in ‘Staffs’, ‘Councillors’ or via the database (more on this later). </w:t>
      </w:r>
    </w:p>
    <w:p w14:paraId="77BDAE21" w14:textId="77777777" w:rsidR="00FD2836" w:rsidRDefault="00FD2836" w:rsidP="00FD2836">
      <w:pPr>
        <w:pStyle w:val="LPABody"/>
      </w:pPr>
      <w:r>
        <w:t xml:space="preserve">The left side bar has the following options and functions that need maintaining, all other sections are </w:t>
      </w:r>
      <w:r>
        <w:rPr>
          <w:b/>
        </w:rPr>
        <w:t>NOT</w:t>
      </w:r>
      <w:r>
        <w:t xml:space="preserve"> to be touched as they affect the look and functionality of the website.</w:t>
      </w:r>
    </w:p>
    <w:p w14:paraId="42CE305C" w14:textId="77777777" w:rsidR="00FD2836" w:rsidRDefault="00FD2836" w:rsidP="00FD2836">
      <w:pPr>
        <w:pStyle w:val="LPA-CopyHeading2"/>
      </w:pPr>
    </w:p>
    <w:p w14:paraId="3EC7AB77" w14:textId="77777777" w:rsidR="00FD2836" w:rsidRDefault="00FD2836" w:rsidP="00FD2836">
      <w:pPr>
        <w:pStyle w:val="LPA-CopyHeading2"/>
      </w:pPr>
    </w:p>
    <w:p w14:paraId="62E85E6D" w14:textId="4EB2DCA6" w:rsidR="00FD2836" w:rsidRDefault="00FD2836" w:rsidP="00FD2836">
      <w:pPr>
        <w:pStyle w:val="LPA-CopyHeading2"/>
      </w:pPr>
      <w:r w:rsidRPr="00724831">
        <w:lastRenderedPageBreak/>
        <w:t>Councill</w:t>
      </w:r>
      <w:r>
        <w:t>o</w:t>
      </w:r>
      <w:r w:rsidRPr="00724831">
        <w:t>rs</w:t>
      </w:r>
    </w:p>
    <w:p w14:paraId="077B72D0" w14:textId="7CA4B38F" w:rsidR="00FD2836" w:rsidRPr="00724831" w:rsidRDefault="00FD2836" w:rsidP="00FD2836">
      <w:pPr>
        <w:pStyle w:val="LPABody"/>
      </w:pPr>
      <w:r>
        <w:t xml:space="preserve">This section is where you update the President, Vice-Presidents, EC and Observers so that they feature on the front end / user view which can be seen </w:t>
      </w:r>
      <w:hyperlink r:id="rId11" w:history="1">
        <w:r w:rsidRPr="001B23F9">
          <w:rPr>
            <w:rStyle w:val="Hyperlink"/>
          </w:rPr>
          <w:t xml:space="preserve">here. </w:t>
        </w:r>
      </w:hyperlink>
      <w:r>
        <w:t xml:space="preserve"> </w:t>
      </w:r>
    </w:p>
    <w:p w14:paraId="25F048AA" w14:textId="77777777" w:rsidR="00FD2836" w:rsidRPr="00E90D88" w:rsidRDefault="00FD2836" w:rsidP="00FD2836">
      <w:pPr>
        <w:pStyle w:val="LPA-CopyHeading2"/>
        <w:rPr>
          <w:b w:val="0"/>
          <w:bCs w:val="0"/>
          <w:color w:val="auto"/>
          <w:sz w:val="22"/>
          <w:szCs w:val="22"/>
          <w:lang w:val="en-US"/>
        </w:rPr>
      </w:pPr>
      <w:r w:rsidRPr="00E90D88">
        <w:rPr>
          <w:b w:val="0"/>
          <w:bCs w:val="0"/>
          <w:color w:val="auto"/>
          <w:sz w:val="22"/>
          <w:szCs w:val="22"/>
          <w:lang w:val="en-US"/>
        </w:rPr>
        <w:t xml:space="preserve">Each </w:t>
      </w:r>
      <w:proofErr w:type="spellStart"/>
      <w:r>
        <w:rPr>
          <w:b w:val="0"/>
          <w:bCs w:val="0"/>
          <w:color w:val="auto"/>
          <w:sz w:val="22"/>
          <w:szCs w:val="22"/>
          <w:lang w:val="en-US"/>
        </w:rPr>
        <w:t>Councillor</w:t>
      </w:r>
      <w:proofErr w:type="spellEnd"/>
      <w:r>
        <w:rPr>
          <w:b w:val="0"/>
          <w:bCs w:val="0"/>
          <w:color w:val="auto"/>
          <w:sz w:val="22"/>
          <w:szCs w:val="22"/>
          <w:lang w:val="en-US"/>
        </w:rPr>
        <w:t xml:space="preserve"> has a profile like the one shown below. Hovering over the profile will give you options to edit, delete and clone. </w:t>
      </w:r>
    </w:p>
    <w:p w14:paraId="0E2076F4" w14:textId="77777777" w:rsidR="00FD2836" w:rsidRDefault="00FD2836" w:rsidP="00FD2836">
      <w:pPr>
        <w:pStyle w:val="LPA-CopyHeading2"/>
      </w:pPr>
    </w:p>
    <w:p w14:paraId="0E803647" w14:textId="77777777" w:rsidR="00FD2836" w:rsidRDefault="00FD2836" w:rsidP="00FD2836">
      <w:pPr>
        <w:pStyle w:val="LPA-CopyHeading2"/>
      </w:pPr>
      <w:r>
        <w:rPr>
          <w:noProof/>
        </w:rPr>
        <w:drawing>
          <wp:anchor distT="0" distB="0" distL="114300" distR="114300" simplePos="0" relativeHeight="251664384" behindDoc="0" locked="0" layoutInCell="1" allowOverlap="1" wp14:anchorId="2DDFEC07" wp14:editId="026E9679">
            <wp:simplePos x="0" y="0"/>
            <wp:positionH relativeFrom="column">
              <wp:posOffset>0</wp:posOffset>
            </wp:positionH>
            <wp:positionV relativeFrom="paragraph">
              <wp:posOffset>-635</wp:posOffset>
            </wp:positionV>
            <wp:extent cx="6407348" cy="4476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476" t="34852" r="13360" b="56297"/>
                    <a:stretch/>
                  </pic:blipFill>
                  <pic:spPr bwMode="auto">
                    <a:xfrm>
                      <a:off x="0" y="0"/>
                      <a:ext cx="6407348"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EE7C8" w14:textId="7D63D92F" w:rsidR="00FD2836" w:rsidRDefault="00FD2836" w:rsidP="00FD2836">
      <w:pPr>
        <w:pStyle w:val="LPABody"/>
      </w:pPr>
      <w:r>
        <w:t xml:space="preserve">This </w:t>
      </w:r>
      <w:r w:rsidR="001B23F9">
        <w:t>page</w:t>
      </w:r>
      <w:r>
        <w:t xml:space="preserve"> should be updated each time there is a</w:t>
      </w:r>
      <w:r w:rsidR="001B23F9">
        <w:t xml:space="preserve"> change in the EC members</w:t>
      </w:r>
      <w:r>
        <w:t xml:space="preserve">. Please get the Operations Manager to check that everyone is correctly represented prior to publishing. </w:t>
      </w:r>
    </w:p>
    <w:p w14:paraId="3BFEC104" w14:textId="77777777" w:rsidR="00FD2836" w:rsidRDefault="00FD2836" w:rsidP="00FD2836">
      <w:pPr>
        <w:pStyle w:val="LPABody"/>
      </w:pPr>
      <w:r>
        <w:t>You will need the following:</w:t>
      </w:r>
    </w:p>
    <w:p w14:paraId="373F9CBB" w14:textId="77777777" w:rsidR="00FD2836" w:rsidRDefault="00FD2836" w:rsidP="001F2FBC">
      <w:pPr>
        <w:pStyle w:val="1LPAnumberbullets"/>
      </w:pPr>
      <w:r>
        <w:t>Full name (including honorifics)</w:t>
      </w:r>
    </w:p>
    <w:p w14:paraId="1E6C8974" w14:textId="77777777" w:rsidR="00FD2836" w:rsidRDefault="00FD2836" w:rsidP="001F2FBC">
      <w:pPr>
        <w:pStyle w:val="1LPAnumberbullets"/>
      </w:pPr>
      <w:r>
        <w:t>Role: President, Vice-President, EC or Observer</w:t>
      </w:r>
    </w:p>
    <w:p w14:paraId="44E1E09C" w14:textId="77777777" w:rsidR="00FD2836" w:rsidRDefault="00FD2836" w:rsidP="001F2FBC">
      <w:pPr>
        <w:pStyle w:val="1LPAnumberbullets"/>
      </w:pPr>
      <w:r>
        <w:t>Company they work for</w:t>
      </w:r>
    </w:p>
    <w:p w14:paraId="2872A6BA" w14:textId="77777777" w:rsidR="00FD2836" w:rsidRDefault="00FD2836" w:rsidP="001F2FBC">
      <w:pPr>
        <w:pStyle w:val="1LPAnumberbullets"/>
      </w:pPr>
      <w:r>
        <w:t xml:space="preserve">Their headshot </w:t>
      </w:r>
    </w:p>
    <w:p w14:paraId="5172F02E" w14:textId="77777777" w:rsidR="00FD2836" w:rsidRDefault="00FD2836" w:rsidP="001F2FBC">
      <w:pPr>
        <w:pStyle w:val="1LPAnumberbullets"/>
      </w:pPr>
      <w:r>
        <w:t xml:space="preserve">Current headshots are saved here: </w:t>
      </w:r>
      <w:hyperlink r:id="rId13" w:history="1">
        <w:r w:rsidRPr="00B77E39">
          <w:rPr>
            <w:rStyle w:val="Hyperlink"/>
          </w:rPr>
          <w:t>I:\Meetings and Committees\Executive Council\Administration\Headshots</w:t>
        </w:r>
      </w:hyperlink>
    </w:p>
    <w:p w14:paraId="417500E8" w14:textId="77777777" w:rsidR="00FD2836" w:rsidRPr="00724831" w:rsidRDefault="00FD2836" w:rsidP="001F2FBC">
      <w:pPr>
        <w:pStyle w:val="1LPAnumberbullets"/>
      </w:pPr>
      <w:r>
        <w:t xml:space="preserve">To have a headshot edited please contact Sean our freelance graphic designer on </w:t>
      </w:r>
      <w:hyperlink r:id="rId14" w:history="1">
        <w:r w:rsidRPr="005E322E">
          <w:rPr>
            <w:rStyle w:val="Hyperlink"/>
          </w:rPr>
          <w:t>sean@leonardbroscreative.com</w:t>
        </w:r>
      </w:hyperlink>
      <w:r>
        <w:t xml:space="preserve"> or 0438 372 800</w:t>
      </w:r>
    </w:p>
    <w:p w14:paraId="40B0A936" w14:textId="77777777" w:rsidR="00FD2836" w:rsidRDefault="00FD2836" w:rsidP="00FD2836">
      <w:pPr>
        <w:pStyle w:val="LPA-CopyHeading2"/>
      </w:pPr>
      <w:r w:rsidRPr="00724831">
        <w:t>Staffs</w:t>
      </w:r>
    </w:p>
    <w:p w14:paraId="545849CB" w14:textId="520167FC" w:rsidR="00FD2836" w:rsidRDefault="00FD2836" w:rsidP="00FD2836">
      <w:pPr>
        <w:pStyle w:val="LPABody"/>
      </w:pPr>
      <w:r>
        <w:t xml:space="preserve">This section is where you update LPA staff. The front end / user view can be seen </w:t>
      </w:r>
      <w:hyperlink r:id="rId15" w:history="1">
        <w:r w:rsidRPr="001B23F9">
          <w:rPr>
            <w:rStyle w:val="Hyperlink"/>
          </w:rPr>
          <w:t>here</w:t>
        </w:r>
      </w:hyperlink>
      <w:r w:rsidRPr="001B23F9">
        <w:t>.</w:t>
      </w:r>
      <w:r>
        <w:t xml:space="preserve"> Staff should be updated each time there is an employee change e.g. Helpmann Awards Administrator hired. </w:t>
      </w:r>
    </w:p>
    <w:p w14:paraId="5A13CE08" w14:textId="77777777" w:rsidR="00FD2836" w:rsidRDefault="00FD2836" w:rsidP="00FD2836">
      <w:pPr>
        <w:pStyle w:val="LPABody"/>
      </w:pPr>
      <w:r>
        <w:t>The steps are the same as above, each person has a profile which can be edited. It looks like this:</w:t>
      </w:r>
    </w:p>
    <w:p w14:paraId="44D3E837" w14:textId="77777777" w:rsidR="00FD2836" w:rsidRDefault="00FD2836" w:rsidP="00FD2836">
      <w:pPr>
        <w:pStyle w:val="LPA-CopyHeading2"/>
      </w:pPr>
      <w:r>
        <w:rPr>
          <w:noProof/>
        </w:rPr>
        <w:drawing>
          <wp:anchor distT="0" distB="0" distL="114300" distR="114300" simplePos="0" relativeHeight="251665408" behindDoc="0" locked="0" layoutInCell="1" allowOverlap="1" wp14:anchorId="678F4FD6" wp14:editId="7FF6A134">
            <wp:simplePos x="0" y="0"/>
            <wp:positionH relativeFrom="margin">
              <wp:align>left</wp:align>
            </wp:positionH>
            <wp:positionV relativeFrom="paragraph">
              <wp:posOffset>251460</wp:posOffset>
            </wp:positionV>
            <wp:extent cx="6315075" cy="4578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810" t="35127" r="15854" b="56021"/>
                    <a:stretch/>
                  </pic:blipFill>
                  <pic:spPr bwMode="auto">
                    <a:xfrm>
                      <a:off x="0" y="0"/>
                      <a:ext cx="6483119" cy="470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80619F" w14:textId="77777777" w:rsidR="00FD2836" w:rsidRDefault="00FD2836" w:rsidP="00FD2836">
      <w:pPr>
        <w:pStyle w:val="LPA-CopyHeading2"/>
      </w:pPr>
    </w:p>
    <w:p w14:paraId="282DC9DC" w14:textId="77777777" w:rsidR="00FD2836" w:rsidRDefault="00FD2836" w:rsidP="00FD2836">
      <w:pPr>
        <w:pStyle w:val="LPABody"/>
      </w:pPr>
      <w:r>
        <w:t>You will need the following:</w:t>
      </w:r>
    </w:p>
    <w:p w14:paraId="7FA5C021" w14:textId="77777777" w:rsidR="00FD2836" w:rsidRDefault="00FD2836" w:rsidP="001F2FBC">
      <w:pPr>
        <w:pStyle w:val="1LPAnumberbullets"/>
        <w:numPr>
          <w:ilvl w:val="0"/>
          <w:numId w:val="12"/>
        </w:numPr>
      </w:pPr>
      <w:r>
        <w:t>Full name (including honorifics)</w:t>
      </w:r>
    </w:p>
    <w:p w14:paraId="14C8AF92" w14:textId="77777777" w:rsidR="00FD2836" w:rsidRDefault="00FD2836" w:rsidP="001F2FBC">
      <w:pPr>
        <w:pStyle w:val="1LPAnumberbullets"/>
      </w:pPr>
      <w:r>
        <w:t>Role</w:t>
      </w:r>
    </w:p>
    <w:p w14:paraId="720437FF" w14:textId="77777777" w:rsidR="00FD2836" w:rsidRDefault="00FD2836" w:rsidP="001F2FBC">
      <w:pPr>
        <w:pStyle w:val="1LPAnumberbullets"/>
      </w:pPr>
      <w:r>
        <w:t xml:space="preserve">Their email </w:t>
      </w:r>
    </w:p>
    <w:p w14:paraId="26E5282D" w14:textId="77777777" w:rsidR="00FD2836" w:rsidRDefault="00FD2836" w:rsidP="001F2FBC">
      <w:pPr>
        <w:pStyle w:val="1LPAnumberbullets"/>
      </w:pPr>
      <w:r>
        <w:t xml:space="preserve">Their headshot </w:t>
      </w:r>
    </w:p>
    <w:p w14:paraId="4043079C" w14:textId="33A97A49" w:rsidR="00FD2836" w:rsidRDefault="00FD2836" w:rsidP="001F2FBC">
      <w:pPr>
        <w:pStyle w:val="1LPAnumberbullets"/>
      </w:pPr>
      <w:r>
        <w:t xml:space="preserve">Current headshots are saved here: </w:t>
      </w:r>
      <w:hyperlink r:id="rId17" w:history="1">
        <w:r w:rsidR="001B23F9" w:rsidRPr="001F2FBC">
          <w:rPr>
            <w:rStyle w:val="Hyperlink"/>
          </w:rPr>
          <w:t>I:\LPA Communications\LPA Staff Headshots</w:t>
        </w:r>
      </w:hyperlink>
    </w:p>
    <w:p w14:paraId="02E4966E" w14:textId="744A9CD3" w:rsidR="00FD2836" w:rsidRDefault="00FD2836" w:rsidP="001F2FBC">
      <w:pPr>
        <w:pStyle w:val="1LPAnumberbullets"/>
      </w:pPr>
      <w:r>
        <w:t xml:space="preserve">To have a headshot edited please contact Sean our freelance graphic designer on </w:t>
      </w:r>
      <w:hyperlink r:id="rId18" w:history="1">
        <w:r w:rsidRPr="005E322E">
          <w:rPr>
            <w:rStyle w:val="Hyperlink"/>
          </w:rPr>
          <w:t>sean@leonardbroscreative.com</w:t>
        </w:r>
      </w:hyperlink>
      <w:r>
        <w:t xml:space="preserve"> or 0438 372 800</w:t>
      </w:r>
    </w:p>
    <w:p w14:paraId="4DF87FA0" w14:textId="77777777" w:rsidR="001B23F9" w:rsidRDefault="001B23F9" w:rsidP="00FD2836">
      <w:pPr>
        <w:pStyle w:val="LPA-CopyHeading2"/>
      </w:pPr>
    </w:p>
    <w:p w14:paraId="24B8864B" w14:textId="77777777" w:rsidR="001B23F9" w:rsidRDefault="001B23F9" w:rsidP="001B23F9">
      <w:pPr>
        <w:pStyle w:val="LPA-CopyHeading2"/>
      </w:pPr>
      <w:r w:rsidRPr="00724831">
        <w:lastRenderedPageBreak/>
        <w:t>Events</w:t>
      </w:r>
    </w:p>
    <w:p w14:paraId="5604A889" w14:textId="77777777" w:rsidR="001B23F9" w:rsidRDefault="001B23F9" w:rsidP="001B23F9">
      <w:pPr>
        <w:pStyle w:val="LPA-CopyHeading2"/>
      </w:pPr>
    </w:p>
    <w:p w14:paraId="0BC27FF1" w14:textId="37C532F0" w:rsidR="001B23F9" w:rsidRDefault="001B23F9" w:rsidP="001B23F9">
      <w:pPr>
        <w:pStyle w:val="LPABody"/>
      </w:pPr>
      <w:r>
        <w:t xml:space="preserve">This is the section where you add in LPA event such as Member Briefings, Helpmann Awards Dates and Member Training. Please don’t add things in here such as Post Helpmann Awards Lunch and Christmas Parties which are </w:t>
      </w:r>
      <w:r w:rsidR="001F2FBC">
        <w:t>Member events</w:t>
      </w:r>
      <w:r>
        <w:t xml:space="preserve">. </w:t>
      </w:r>
    </w:p>
    <w:p w14:paraId="3FB2F0CE" w14:textId="77777777" w:rsidR="001B23F9" w:rsidRDefault="001B23F9" w:rsidP="001B23F9">
      <w:pPr>
        <w:pStyle w:val="LPABody"/>
      </w:pPr>
      <w:r>
        <w:t>To add a new event:</w:t>
      </w:r>
      <w:r w:rsidRPr="00054FB0">
        <w:rPr>
          <w:noProof/>
        </w:rPr>
        <w:t xml:space="preserve"> </w:t>
      </w:r>
    </w:p>
    <w:p w14:paraId="4ECCE7C6" w14:textId="77777777" w:rsidR="001B23F9" w:rsidRDefault="001B23F9" w:rsidP="001B23F9">
      <w:pPr>
        <w:pStyle w:val="LPABody"/>
        <w:numPr>
          <w:ilvl w:val="0"/>
          <w:numId w:val="16"/>
        </w:numPr>
      </w:pPr>
      <w:r>
        <w:rPr>
          <w:noProof/>
        </w:rPr>
        <w:drawing>
          <wp:anchor distT="0" distB="0" distL="114300" distR="114300" simplePos="0" relativeHeight="251694080" behindDoc="0" locked="0" layoutInCell="1" allowOverlap="1" wp14:anchorId="4BB99CD3" wp14:editId="2AC21B20">
            <wp:simplePos x="0" y="0"/>
            <wp:positionH relativeFrom="column">
              <wp:posOffset>295275</wp:posOffset>
            </wp:positionH>
            <wp:positionV relativeFrom="paragraph">
              <wp:posOffset>281940</wp:posOffset>
            </wp:positionV>
            <wp:extent cx="5343525" cy="17786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43525" cy="1778635"/>
                    </a:xfrm>
                    <a:prstGeom prst="rect">
                      <a:avLst/>
                    </a:prstGeom>
                  </pic:spPr>
                </pic:pic>
              </a:graphicData>
            </a:graphic>
            <wp14:sizeRelH relativeFrom="page">
              <wp14:pctWidth>0</wp14:pctWidth>
            </wp14:sizeRelH>
            <wp14:sizeRelV relativeFrom="page">
              <wp14:pctHeight>0</wp14:pctHeight>
            </wp14:sizeRelV>
          </wp:anchor>
        </w:drawing>
      </w:r>
      <w:r w:rsidRPr="00FB2888">
        <w:rPr>
          <w:noProof/>
        </w:rPr>
        <mc:AlternateContent>
          <mc:Choice Requires="wps">
            <w:drawing>
              <wp:anchor distT="0" distB="0" distL="114300" distR="114300" simplePos="0" relativeHeight="251695104" behindDoc="0" locked="0" layoutInCell="1" allowOverlap="1" wp14:anchorId="7397779C" wp14:editId="14D48579">
                <wp:simplePos x="0" y="0"/>
                <wp:positionH relativeFrom="margin">
                  <wp:posOffset>1133474</wp:posOffset>
                </wp:positionH>
                <wp:positionV relativeFrom="paragraph">
                  <wp:posOffset>224789</wp:posOffset>
                </wp:positionV>
                <wp:extent cx="409575" cy="142875"/>
                <wp:effectExtent l="38100" t="0" r="28575" b="66675"/>
                <wp:wrapNone/>
                <wp:docPr id="9" name="Straight Arrow Connector 9"/>
                <wp:cNvGraphicFramePr/>
                <a:graphic xmlns:a="http://schemas.openxmlformats.org/drawingml/2006/main">
                  <a:graphicData uri="http://schemas.microsoft.com/office/word/2010/wordprocessingShape">
                    <wps:wsp>
                      <wps:cNvCnPr/>
                      <wps:spPr>
                        <a:xfrm flipH="1">
                          <a:off x="0" y="0"/>
                          <a:ext cx="409575" cy="142875"/>
                        </a:xfrm>
                        <a:prstGeom prst="straightConnector1">
                          <a:avLst/>
                        </a:prstGeom>
                        <a:noFill/>
                        <a:ln w="19050" cap="flat" cmpd="sng" algn="ctr">
                          <a:solidFill>
                            <a:srgbClr val="ED1E2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92314C" id="_x0000_t32" coordsize="21600,21600" o:spt="32" o:oned="t" path="m,l21600,21600e" filled="f">
                <v:path arrowok="t" fillok="f" o:connecttype="none"/>
                <o:lock v:ext="edit" shapetype="t"/>
              </v:shapetype>
              <v:shape id="Straight Arrow Connector 9" o:spid="_x0000_s1026" type="#_x0000_t32" style="position:absolute;margin-left:89.25pt;margin-top:17.7pt;width:32.25pt;height:11.25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" strokecolor="#ed1e2a" strokeweight="1.5pt">
                <v:stroke endarrow="block" joinstyle="miter"/>
                <w10:wrap anchorx="margin"/>
              </v:shape>
            </w:pict>
          </mc:Fallback>
        </mc:AlternateContent>
      </w:r>
      <w:r>
        <w:t xml:space="preserve">Click on ‘Add New Event’ </w:t>
      </w:r>
    </w:p>
    <w:p w14:paraId="25E48813" w14:textId="77777777" w:rsidR="001B23F9" w:rsidRDefault="001B23F9" w:rsidP="001B23F9">
      <w:pPr>
        <w:pStyle w:val="LPABody"/>
        <w:ind w:left="720"/>
      </w:pPr>
    </w:p>
    <w:p w14:paraId="4B44FF04" w14:textId="77777777" w:rsidR="001B23F9" w:rsidRDefault="001B23F9" w:rsidP="001B23F9">
      <w:pPr>
        <w:pStyle w:val="LPABody"/>
        <w:numPr>
          <w:ilvl w:val="0"/>
          <w:numId w:val="16"/>
        </w:numPr>
      </w:pPr>
      <w:r>
        <w:t>Fill in the details required:</w:t>
      </w:r>
    </w:p>
    <w:p w14:paraId="30F82C8C" w14:textId="77777777" w:rsidR="001B23F9" w:rsidRDefault="001B23F9" w:rsidP="001B23F9">
      <w:pPr>
        <w:pStyle w:val="LPABody"/>
        <w:numPr>
          <w:ilvl w:val="1"/>
          <w:numId w:val="16"/>
        </w:numPr>
      </w:pPr>
      <w:r>
        <w:t>Add in the title</w:t>
      </w:r>
    </w:p>
    <w:p w14:paraId="3BD1C682" w14:textId="77777777" w:rsidR="001B23F9" w:rsidRDefault="001B23F9" w:rsidP="001B23F9">
      <w:pPr>
        <w:pStyle w:val="LPABody"/>
        <w:numPr>
          <w:ilvl w:val="1"/>
          <w:numId w:val="16"/>
        </w:numPr>
      </w:pPr>
      <w:r>
        <w:t>Date of the event</w:t>
      </w:r>
    </w:p>
    <w:p w14:paraId="79B94649" w14:textId="77777777" w:rsidR="001B23F9" w:rsidRDefault="001B23F9" w:rsidP="001B23F9">
      <w:pPr>
        <w:pStyle w:val="LPABody"/>
        <w:numPr>
          <w:ilvl w:val="1"/>
          <w:numId w:val="16"/>
        </w:numPr>
      </w:pPr>
      <w:r>
        <w:t>Tick ‘mark this as key date’ so it appears on the front end / user view</w:t>
      </w:r>
    </w:p>
    <w:p w14:paraId="53CA4F49" w14:textId="77777777" w:rsidR="001B23F9" w:rsidRDefault="001B23F9" w:rsidP="001B23F9">
      <w:pPr>
        <w:pStyle w:val="LPABody"/>
        <w:numPr>
          <w:ilvl w:val="1"/>
          <w:numId w:val="16"/>
        </w:numPr>
      </w:pPr>
      <w:r>
        <w:t xml:space="preserve">Fill in an excerpt which is a short summary of the event </w:t>
      </w:r>
    </w:p>
    <w:p w14:paraId="13508B99" w14:textId="77777777" w:rsidR="001B23F9" w:rsidRDefault="001B23F9" w:rsidP="001B23F9">
      <w:pPr>
        <w:pStyle w:val="LPABody"/>
        <w:numPr>
          <w:ilvl w:val="1"/>
          <w:numId w:val="16"/>
        </w:numPr>
      </w:pPr>
      <w:r>
        <w:rPr>
          <w:noProof/>
        </w:rPr>
        <w:drawing>
          <wp:anchor distT="0" distB="0" distL="114300" distR="114300" simplePos="0" relativeHeight="251696128" behindDoc="0" locked="0" layoutInCell="1" allowOverlap="1" wp14:anchorId="381138B7" wp14:editId="07B9A272">
            <wp:simplePos x="0" y="0"/>
            <wp:positionH relativeFrom="column">
              <wp:posOffset>342900</wp:posOffset>
            </wp:positionH>
            <wp:positionV relativeFrom="paragraph">
              <wp:posOffset>384810</wp:posOffset>
            </wp:positionV>
            <wp:extent cx="5295900" cy="19018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95900" cy="1901825"/>
                    </a:xfrm>
                    <a:prstGeom prst="rect">
                      <a:avLst/>
                    </a:prstGeom>
                  </pic:spPr>
                </pic:pic>
              </a:graphicData>
            </a:graphic>
            <wp14:sizeRelH relativeFrom="page">
              <wp14:pctWidth>0</wp14:pctWidth>
            </wp14:sizeRelH>
            <wp14:sizeRelV relativeFrom="page">
              <wp14:pctHeight>0</wp14:pctHeight>
            </wp14:sizeRelV>
          </wp:anchor>
        </w:drawing>
      </w:r>
      <w:r>
        <w:t>Click publish</w:t>
      </w:r>
    </w:p>
    <w:p w14:paraId="14082B86" w14:textId="77777777" w:rsidR="001B23F9" w:rsidRDefault="001B23F9" w:rsidP="001B23F9">
      <w:pPr>
        <w:pStyle w:val="LPABody"/>
        <w:ind w:left="720"/>
      </w:pPr>
    </w:p>
    <w:p w14:paraId="187A7D56" w14:textId="77777777" w:rsidR="001B23F9" w:rsidRDefault="001B23F9" w:rsidP="001B23F9">
      <w:pPr>
        <w:pStyle w:val="LPABody"/>
        <w:ind w:left="720"/>
      </w:pPr>
    </w:p>
    <w:p w14:paraId="2E2714ED" w14:textId="77777777" w:rsidR="001B23F9" w:rsidRDefault="001B23F9" w:rsidP="001B23F9">
      <w:pPr>
        <w:pStyle w:val="LPABody"/>
        <w:ind w:left="720"/>
      </w:pPr>
    </w:p>
    <w:p w14:paraId="2C5A82EB" w14:textId="77777777" w:rsidR="001B23F9" w:rsidRDefault="001B23F9" w:rsidP="001B23F9">
      <w:pPr>
        <w:pStyle w:val="LPABody"/>
      </w:pPr>
      <w:r>
        <w:lastRenderedPageBreak/>
        <w:t>More functions:</w:t>
      </w:r>
    </w:p>
    <w:p w14:paraId="275D3B67" w14:textId="77777777" w:rsidR="001B23F9" w:rsidRDefault="001B23F9" w:rsidP="001B23F9">
      <w:pPr>
        <w:pStyle w:val="LPABody"/>
      </w:pPr>
      <w:r>
        <w:rPr>
          <w:noProof/>
        </w:rPr>
        <w:drawing>
          <wp:anchor distT="0" distB="0" distL="114300" distR="114300" simplePos="0" relativeHeight="251697152" behindDoc="0" locked="0" layoutInCell="1" allowOverlap="1" wp14:anchorId="77999A58" wp14:editId="5AC3253E">
            <wp:simplePos x="0" y="0"/>
            <wp:positionH relativeFrom="column">
              <wp:posOffset>0</wp:posOffset>
            </wp:positionH>
            <wp:positionV relativeFrom="paragraph">
              <wp:posOffset>307975</wp:posOffset>
            </wp:positionV>
            <wp:extent cx="5727700" cy="118300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27700" cy="1183005"/>
                    </a:xfrm>
                    <a:prstGeom prst="rect">
                      <a:avLst/>
                    </a:prstGeom>
                  </pic:spPr>
                </pic:pic>
              </a:graphicData>
            </a:graphic>
            <wp14:sizeRelH relativeFrom="page">
              <wp14:pctWidth>0</wp14:pctWidth>
            </wp14:sizeRelH>
            <wp14:sizeRelV relativeFrom="page">
              <wp14:pctHeight>0</wp14:pctHeight>
            </wp14:sizeRelV>
          </wp:anchor>
        </w:drawing>
      </w:r>
      <w:r>
        <w:t>Hover over the event title in the event listing (such as below) to get more functions</w:t>
      </w:r>
    </w:p>
    <w:p w14:paraId="3EBCA394" w14:textId="77777777" w:rsidR="001B23F9" w:rsidRDefault="001B23F9" w:rsidP="001B23F9">
      <w:pPr>
        <w:pStyle w:val="LPABody"/>
        <w:ind w:left="720"/>
      </w:pPr>
    </w:p>
    <w:p w14:paraId="65DC3157" w14:textId="77777777" w:rsidR="001B23F9" w:rsidRDefault="001B23F9" w:rsidP="001B23F9">
      <w:pPr>
        <w:pStyle w:val="LPABody"/>
        <w:numPr>
          <w:ilvl w:val="0"/>
          <w:numId w:val="17"/>
        </w:numPr>
      </w:pPr>
      <w:r>
        <w:t>Edit and Quick Edit: Gives you the option to edit an event if any details have changed since publishing</w:t>
      </w:r>
    </w:p>
    <w:p w14:paraId="4B5DC8DF" w14:textId="77777777" w:rsidR="001B23F9" w:rsidRDefault="001B23F9" w:rsidP="001B23F9">
      <w:pPr>
        <w:pStyle w:val="LPABody"/>
        <w:numPr>
          <w:ilvl w:val="0"/>
          <w:numId w:val="17"/>
        </w:numPr>
      </w:pPr>
      <w:r>
        <w:t>Trash: Please don’t use this as past events will drop off</w:t>
      </w:r>
    </w:p>
    <w:p w14:paraId="67EFECEC" w14:textId="77777777" w:rsidR="001B23F9" w:rsidRDefault="001B23F9" w:rsidP="001B23F9">
      <w:pPr>
        <w:pStyle w:val="LPABody"/>
        <w:numPr>
          <w:ilvl w:val="0"/>
          <w:numId w:val="17"/>
        </w:numPr>
      </w:pPr>
      <w:r>
        <w:t xml:space="preserve">Purge from Cache: ignore </w:t>
      </w:r>
    </w:p>
    <w:p w14:paraId="7A6118BC" w14:textId="77777777" w:rsidR="001B23F9" w:rsidRDefault="001B23F9" w:rsidP="001B23F9">
      <w:pPr>
        <w:pStyle w:val="LPABody"/>
        <w:numPr>
          <w:ilvl w:val="0"/>
          <w:numId w:val="17"/>
        </w:numPr>
      </w:pPr>
      <w:r>
        <w:t>Clone: Gives you the option to clone an existing event and update the details for a new event</w:t>
      </w:r>
    </w:p>
    <w:p w14:paraId="79FEDFED" w14:textId="77777777" w:rsidR="001B23F9" w:rsidRDefault="001B23F9" w:rsidP="001B23F9">
      <w:pPr>
        <w:pStyle w:val="LPABody"/>
        <w:numPr>
          <w:ilvl w:val="1"/>
          <w:numId w:val="17"/>
        </w:numPr>
      </w:pPr>
      <w:r>
        <w:t>This can be used when there are multiple industry briefings.</w:t>
      </w:r>
    </w:p>
    <w:p w14:paraId="41E17C36" w14:textId="77777777" w:rsidR="001B23F9" w:rsidRPr="00724831" w:rsidRDefault="001B23F9" w:rsidP="001B23F9">
      <w:pPr>
        <w:pStyle w:val="LPABody"/>
        <w:numPr>
          <w:ilvl w:val="0"/>
          <w:numId w:val="17"/>
        </w:numPr>
      </w:pPr>
      <w:r>
        <w:t xml:space="preserve">New Draft: ignore </w:t>
      </w:r>
    </w:p>
    <w:p w14:paraId="307FCFD7" w14:textId="77777777" w:rsidR="001F2FBC" w:rsidRDefault="001F2FBC" w:rsidP="001B23F9">
      <w:pPr>
        <w:pStyle w:val="LPA-CopyHeading2"/>
      </w:pPr>
    </w:p>
    <w:p w14:paraId="0CC423C5" w14:textId="77777777" w:rsidR="001F2FBC" w:rsidRDefault="001F2FBC" w:rsidP="001B23F9">
      <w:pPr>
        <w:pStyle w:val="LPA-CopyHeading2"/>
      </w:pPr>
    </w:p>
    <w:p w14:paraId="18014641" w14:textId="32554851" w:rsidR="001B23F9" w:rsidRDefault="001B23F9" w:rsidP="001B23F9">
      <w:pPr>
        <w:pStyle w:val="LPA-CopyHeading2"/>
      </w:pPr>
      <w:r w:rsidRPr="00724831">
        <w:t>HOF Profiles</w:t>
      </w:r>
    </w:p>
    <w:p w14:paraId="03F0FCFD" w14:textId="77777777" w:rsidR="001B23F9" w:rsidRDefault="001B23F9" w:rsidP="001B23F9">
      <w:pPr>
        <w:pStyle w:val="LPA-CopyHeading2"/>
      </w:pPr>
    </w:p>
    <w:p w14:paraId="4F26336D" w14:textId="597CE933" w:rsidR="001B23F9" w:rsidRDefault="001B23F9" w:rsidP="001B23F9">
      <w:pPr>
        <w:pStyle w:val="LPABody"/>
      </w:pPr>
      <w:r>
        <w:t xml:space="preserve">This is the section for the Hall of Fame profiles. The front end / user view can be seen </w:t>
      </w:r>
      <w:hyperlink r:id="rId22" w:history="1">
        <w:r w:rsidRPr="00A811A4">
          <w:rPr>
            <w:rStyle w:val="Hyperlink"/>
          </w:rPr>
          <w:t>here</w:t>
        </w:r>
      </w:hyperlink>
      <w:r>
        <w:t xml:space="preserve">. These are up to date as of </w:t>
      </w:r>
      <w:r w:rsidR="001F2FBC">
        <w:t>August</w:t>
      </w:r>
      <w:r>
        <w:t xml:space="preserve"> 2019 and will need to be updated yearly post Helpmann Awards (JC Williamson and Sue </w:t>
      </w:r>
      <w:proofErr w:type="spellStart"/>
      <w:r>
        <w:t>Nattrass</w:t>
      </w:r>
      <w:proofErr w:type="spellEnd"/>
      <w:r>
        <w:t xml:space="preserve"> Award recipients will be added here). </w:t>
      </w:r>
    </w:p>
    <w:p w14:paraId="078FBB50" w14:textId="77777777" w:rsidR="001B23F9" w:rsidRDefault="001B23F9" w:rsidP="001B23F9">
      <w:pPr>
        <w:pStyle w:val="LPABody"/>
      </w:pPr>
      <w:r>
        <w:rPr>
          <w:noProof/>
        </w:rPr>
        <w:drawing>
          <wp:anchor distT="0" distB="0" distL="114300" distR="114300" simplePos="0" relativeHeight="251680768" behindDoc="0" locked="0" layoutInCell="1" allowOverlap="1" wp14:anchorId="0B789E5B" wp14:editId="2D5FD2F0">
            <wp:simplePos x="0" y="0"/>
            <wp:positionH relativeFrom="margin">
              <wp:posOffset>-635</wp:posOffset>
            </wp:positionH>
            <wp:positionV relativeFrom="paragraph">
              <wp:posOffset>441960</wp:posOffset>
            </wp:positionV>
            <wp:extent cx="6120765" cy="4857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0809" t="35404" r="26331" b="56297"/>
                    <a:stretch/>
                  </pic:blipFill>
                  <pic:spPr bwMode="auto">
                    <a:xfrm>
                      <a:off x="0" y="0"/>
                      <a:ext cx="612076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As with the ‘Councillors’ and ‘Staff’ sections each person has an editable profile which looks like this:</w:t>
      </w:r>
    </w:p>
    <w:p w14:paraId="30118FF4" w14:textId="77777777" w:rsidR="001B23F9" w:rsidRDefault="001B23F9" w:rsidP="001B23F9">
      <w:pPr>
        <w:pStyle w:val="LPA-CopyHeading2"/>
      </w:pPr>
    </w:p>
    <w:p w14:paraId="2CCC5DB5" w14:textId="77777777" w:rsidR="001B23F9" w:rsidRDefault="001B23F9" w:rsidP="001B23F9">
      <w:pPr>
        <w:pStyle w:val="LPABody"/>
      </w:pPr>
      <w:r>
        <w:t>You will need the following:</w:t>
      </w:r>
    </w:p>
    <w:p w14:paraId="3733A8F8" w14:textId="77777777" w:rsidR="001B23F9" w:rsidRDefault="001B23F9" w:rsidP="001F2FBC">
      <w:pPr>
        <w:pStyle w:val="1LPAnumberbullets"/>
        <w:numPr>
          <w:ilvl w:val="0"/>
          <w:numId w:val="18"/>
        </w:numPr>
      </w:pPr>
      <w:r>
        <w:t>Full name (including honorifics)</w:t>
      </w:r>
    </w:p>
    <w:p w14:paraId="53E5FF1F" w14:textId="77777777" w:rsidR="001B23F9" w:rsidRDefault="001B23F9" w:rsidP="001F2FBC">
      <w:pPr>
        <w:pStyle w:val="1LPAnumberbullets"/>
        <w:numPr>
          <w:ilvl w:val="0"/>
          <w:numId w:val="12"/>
        </w:numPr>
      </w:pPr>
      <w:r>
        <w:t>Decades (refers to the decades that they are/were alive)</w:t>
      </w:r>
    </w:p>
    <w:p w14:paraId="3979179D" w14:textId="77777777" w:rsidR="001B23F9" w:rsidRDefault="001B23F9" w:rsidP="001F2FBC">
      <w:pPr>
        <w:pStyle w:val="1LPAnumberbullets"/>
        <w:numPr>
          <w:ilvl w:val="0"/>
          <w:numId w:val="12"/>
        </w:numPr>
      </w:pPr>
      <w:r>
        <w:t>Short description (like a blurb)</w:t>
      </w:r>
    </w:p>
    <w:p w14:paraId="758BA338" w14:textId="77777777" w:rsidR="001B23F9" w:rsidRDefault="001B23F9" w:rsidP="001F2FBC">
      <w:pPr>
        <w:pStyle w:val="1LPAnumberbullets"/>
        <w:numPr>
          <w:ilvl w:val="0"/>
          <w:numId w:val="12"/>
        </w:numPr>
      </w:pPr>
      <w:r>
        <w:t>Long description (biography)</w:t>
      </w:r>
    </w:p>
    <w:p w14:paraId="09019C99" w14:textId="77777777" w:rsidR="001B23F9" w:rsidRDefault="001B23F9" w:rsidP="001F2FBC">
      <w:pPr>
        <w:pStyle w:val="1LPAnumberbullets"/>
        <w:numPr>
          <w:ilvl w:val="0"/>
          <w:numId w:val="12"/>
        </w:numPr>
      </w:pPr>
      <w:r>
        <w:t>Any related links or references (may not have these for each person, this is okay to leave blank)</w:t>
      </w:r>
    </w:p>
    <w:p w14:paraId="1DE159CC" w14:textId="77777777" w:rsidR="001B23F9" w:rsidRDefault="001B23F9" w:rsidP="001F2FBC">
      <w:pPr>
        <w:pStyle w:val="1LPAnumberbullets"/>
        <w:numPr>
          <w:ilvl w:val="0"/>
          <w:numId w:val="12"/>
        </w:numPr>
      </w:pPr>
      <w:r>
        <w:t>Featured image (please use a black and white image – this can be done inhouse on Canva, the filter is ‘greyscale’)</w:t>
      </w:r>
    </w:p>
    <w:p w14:paraId="25917211" w14:textId="77777777" w:rsidR="001B23F9" w:rsidRDefault="001B23F9" w:rsidP="001F2FBC">
      <w:pPr>
        <w:pStyle w:val="1LPAnumberbullets"/>
        <w:numPr>
          <w:ilvl w:val="0"/>
          <w:numId w:val="0"/>
        </w:numPr>
      </w:pPr>
      <w:r>
        <w:lastRenderedPageBreak/>
        <w:t>Remember to click ‘publish’ for their profile to appear live on the website.</w:t>
      </w:r>
    </w:p>
    <w:p w14:paraId="57D1B75D" w14:textId="77777777" w:rsidR="001B23F9" w:rsidRDefault="001B23F9" w:rsidP="001F2FBC">
      <w:pPr>
        <w:pStyle w:val="1LPAnumberbullets"/>
        <w:numPr>
          <w:ilvl w:val="0"/>
          <w:numId w:val="0"/>
        </w:numPr>
      </w:pPr>
    </w:p>
    <w:p w14:paraId="5E0258F7" w14:textId="05FD19B0" w:rsidR="001B23F9" w:rsidRDefault="001B23F9" w:rsidP="001F2FBC">
      <w:pPr>
        <w:pStyle w:val="1LPAnumberbullets"/>
        <w:numPr>
          <w:ilvl w:val="0"/>
          <w:numId w:val="0"/>
        </w:numPr>
      </w:pPr>
      <w:r w:rsidRPr="007E5039">
        <w:rPr>
          <w:b/>
        </w:rPr>
        <w:t>Tip:</w:t>
      </w:r>
      <w:r>
        <w:t xml:space="preserve"> To make sure you are following the correct formatting open another HOF profile and copy how it was done. </w:t>
      </w:r>
    </w:p>
    <w:p w14:paraId="1B1BF591" w14:textId="77777777" w:rsidR="001B23F9" w:rsidRDefault="001B23F9" w:rsidP="001B23F9">
      <w:pPr>
        <w:pStyle w:val="LPA-CopyHeading2"/>
      </w:pPr>
    </w:p>
    <w:p w14:paraId="3CA74D8D" w14:textId="77777777" w:rsidR="001B23F9" w:rsidRDefault="001B23F9" w:rsidP="001B23F9">
      <w:pPr>
        <w:pStyle w:val="LPA-CopyHeading2"/>
      </w:pPr>
      <w:r>
        <w:t>Media</w:t>
      </w:r>
    </w:p>
    <w:p w14:paraId="7956E97E" w14:textId="77777777" w:rsidR="001B23F9" w:rsidRDefault="001B23F9" w:rsidP="001B23F9">
      <w:pPr>
        <w:pStyle w:val="LPABody"/>
      </w:pPr>
    </w:p>
    <w:p w14:paraId="16488DB9" w14:textId="77777777" w:rsidR="001B23F9" w:rsidRDefault="001B23F9" w:rsidP="001B23F9">
      <w:pPr>
        <w:pStyle w:val="LPABody"/>
      </w:pPr>
      <w:r>
        <w:t xml:space="preserve">The main purpose of ‘Media’ is to store all content </w:t>
      </w:r>
      <w:r w:rsidRPr="00C856DF">
        <w:t>including headshots, resource document files, HOF recipient</w:t>
      </w:r>
      <w:r>
        <w:t xml:space="preserve"> photos and any other graphics relevant to the website. </w:t>
      </w:r>
    </w:p>
    <w:p w14:paraId="7871AAED" w14:textId="7E02B19C" w:rsidR="001B23F9" w:rsidRDefault="001B23F9" w:rsidP="001B23F9">
      <w:pPr>
        <w:pStyle w:val="LPABody"/>
      </w:pPr>
      <w:r>
        <w:t xml:space="preserve">Media </w:t>
      </w:r>
      <w:r w:rsidR="001F2FBC">
        <w:t xml:space="preserve">replaces </w:t>
      </w:r>
      <w:r>
        <w:t>Bridgeway Publisher for creating links to documents. The main difference between Bridgeway Publisher and the Media section is that documents don’t have to be in a PDF format</w:t>
      </w:r>
      <w:r w:rsidR="001F2FBC">
        <w:t xml:space="preserve">. We can create links to word documents, photos, </w:t>
      </w:r>
      <w:proofErr w:type="spellStart"/>
      <w:r w:rsidR="001F2FBC">
        <w:t>powerpoints</w:t>
      </w:r>
      <w:proofErr w:type="spellEnd"/>
      <w:r w:rsidR="001F2FBC">
        <w:t xml:space="preserve"> etc. </w:t>
      </w:r>
      <w:r>
        <w:t xml:space="preserve"> </w:t>
      </w:r>
    </w:p>
    <w:p w14:paraId="3BB73332" w14:textId="77777777" w:rsidR="001B23F9" w:rsidRDefault="001B23F9" w:rsidP="001B23F9">
      <w:pPr>
        <w:pStyle w:val="LPABody"/>
      </w:pPr>
      <w:r>
        <w:t>To upload a document and generate a link:</w:t>
      </w:r>
    </w:p>
    <w:p w14:paraId="7E33CA9E" w14:textId="77777777" w:rsidR="001B23F9" w:rsidRDefault="001B23F9" w:rsidP="001F2FBC">
      <w:pPr>
        <w:pStyle w:val="1LPAnumberbullets"/>
        <w:numPr>
          <w:ilvl w:val="0"/>
          <w:numId w:val="19"/>
        </w:numPr>
      </w:pPr>
      <w:r>
        <w:t>Drag and drop the file into the library (list of documents)</w:t>
      </w:r>
    </w:p>
    <w:p w14:paraId="23F11E37" w14:textId="4FC98C65" w:rsidR="001B23F9" w:rsidRDefault="001B23F9" w:rsidP="001F2FBC">
      <w:pPr>
        <w:pStyle w:val="1LPAnumberbullets"/>
        <w:numPr>
          <w:ilvl w:val="0"/>
          <w:numId w:val="19"/>
        </w:numPr>
      </w:pPr>
      <w:r>
        <w:t xml:space="preserve">Click on the uploaded document </w:t>
      </w:r>
    </w:p>
    <w:p w14:paraId="7420DF8C" w14:textId="021BEEB7" w:rsidR="001B23F9" w:rsidRDefault="001F2FBC" w:rsidP="001F2FBC">
      <w:pPr>
        <w:pStyle w:val="1LPAnumberbullets"/>
        <w:numPr>
          <w:ilvl w:val="0"/>
          <w:numId w:val="19"/>
        </w:numPr>
      </w:pPr>
      <w:r w:rsidRPr="00FB2888">
        <w:rPr>
          <w:noProof/>
        </w:rPr>
        <mc:AlternateContent>
          <mc:Choice Requires="wps">
            <w:drawing>
              <wp:anchor distT="0" distB="0" distL="114300" distR="114300" simplePos="0" relativeHeight="251699200" behindDoc="0" locked="0" layoutInCell="1" allowOverlap="1" wp14:anchorId="1F48E5A8" wp14:editId="1933FE03">
                <wp:simplePos x="0" y="0"/>
                <wp:positionH relativeFrom="margin">
                  <wp:posOffset>3952874</wp:posOffset>
                </wp:positionH>
                <wp:positionV relativeFrom="paragraph">
                  <wp:posOffset>236220</wp:posOffset>
                </wp:positionV>
                <wp:extent cx="857250" cy="952500"/>
                <wp:effectExtent l="0" t="0" r="57150" b="57150"/>
                <wp:wrapNone/>
                <wp:docPr id="13" name="Straight Arrow Connector 13"/>
                <wp:cNvGraphicFramePr/>
                <a:graphic xmlns:a="http://schemas.openxmlformats.org/drawingml/2006/main">
                  <a:graphicData uri="http://schemas.microsoft.com/office/word/2010/wordprocessingShape">
                    <wps:wsp>
                      <wps:cNvCnPr/>
                      <wps:spPr>
                        <a:xfrm>
                          <a:off x="0" y="0"/>
                          <a:ext cx="857250" cy="952500"/>
                        </a:xfrm>
                        <a:prstGeom prst="straightConnector1">
                          <a:avLst/>
                        </a:prstGeom>
                        <a:noFill/>
                        <a:ln w="19050" cap="flat" cmpd="sng" algn="ctr">
                          <a:solidFill>
                            <a:srgbClr val="ED1E2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865451" id="Straight Arrow Connector 13" o:spid="_x0000_s1026" type="#_x0000_t32" style="position:absolute;margin-left:311.25pt;margin-top:18.6pt;width:67.5pt;height: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" strokecolor="#ed1e2a" strokeweight="1.5pt">
                <v:stroke endarrow="block" joinstyle="miter"/>
                <w10:wrap anchorx="margin"/>
              </v:shape>
            </w:pict>
          </mc:Fallback>
        </mc:AlternateContent>
      </w:r>
      <w:r w:rsidR="001B23F9">
        <w:t>You will find the URL on the right as the first line of boxed content</w:t>
      </w:r>
    </w:p>
    <w:p w14:paraId="2C2CE736" w14:textId="77777777" w:rsidR="001B23F9" w:rsidRDefault="001B23F9" w:rsidP="001B23F9">
      <w:pPr>
        <w:pStyle w:val="LPABody"/>
      </w:pPr>
      <w:r>
        <w:rPr>
          <w:noProof/>
        </w:rPr>
        <w:drawing>
          <wp:inline distT="0" distB="0" distL="0" distR="0" wp14:anchorId="502C1EC6" wp14:editId="49A13FF5">
            <wp:extent cx="6474529" cy="20478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2505" cy="2050398"/>
                    </a:xfrm>
                    <a:prstGeom prst="rect">
                      <a:avLst/>
                    </a:prstGeom>
                  </pic:spPr>
                </pic:pic>
              </a:graphicData>
            </a:graphic>
          </wp:inline>
        </w:drawing>
      </w:r>
    </w:p>
    <w:p w14:paraId="75775E6C" w14:textId="77777777" w:rsidR="001F2FBC" w:rsidRDefault="001F2FBC" w:rsidP="001B23F9">
      <w:pPr>
        <w:pStyle w:val="LPA-CopyHeading2"/>
      </w:pPr>
    </w:p>
    <w:p w14:paraId="47185820" w14:textId="77777777" w:rsidR="001F2FBC" w:rsidRDefault="001F2FBC" w:rsidP="001B23F9">
      <w:pPr>
        <w:pStyle w:val="LPA-CopyHeading2"/>
      </w:pPr>
    </w:p>
    <w:p w14:paraId="7FB59DFE" w14:textId="7F6E574E" w:rsidR="001B23F9" w:rsidRDefault="001B23F9" w:rsidP="001B23F9">
      <w:pPr>
        <w:pStyle w:val="LPA-CopyHeading2"/>
      </w:pPr>
      <w:r>
        <w:t>Resources</w:t>
      </w:r>
    </w:p>
    <w:p w14:paraId="757B1115" w14:textId="77777777" w:rsidR="001B23F9" w:rsidRDefault="001B23F9" w:rsidP="001B23F9">
      <w:pPr>
        <w:pStyle w:val="LPABody"/>
        <w:spacing w:after="0"/>
      </w:pPr>
    </w:p>
    <w:p w14:paraId="0D4B3D8E" w14:textId="51BDF098" w:rsidR="001B23F9" w:rsidRDefault="001B23F9" w:rsidP="001B23F9">
      <w:pPr>
        <w:pStyle w:val="LPABody"/>
      </w:pPr>
      <w:r>
        <w:t xml:space="preserve">Think of the resources section like a library. All external LPA documents available to Members and the general public are stored here. This replaces the </w:t>
      </w:r>
      <w:r w:rsidR="001F2FBC">
        <w:t>old</w:t>
      </w:r>
      <w:r>
        <w:t xml:space="preserve"> ‘Members Area’. </w:t>
      </w:r>
    </w:p>
    <w:p w14:paraId="1A852BDB" w14:textId="22747BBD" w:rsidR="001B23F9" w:rsidRDefault="001F2FBC" w:rsidP="001B23F9">
      <w:pPr>
        <w:pStyle w:val="LPABody"/>
      </w:pPr>
      <w:r>
        <w:t>N</w:t>
      </w:r>
      <w:r w:rsidR="001B23F9">
        <w:t>o documents are to be uploaded to ‘Pages’</w:t>
      </w:r>
      <w:r>
        <w:t xml:space="preserve">, upload these </w:t>
      </w:r>
      <w:r w:rsidR="001B23F9">
        <w:t xml:space="preserve">to the ‘Resources’ section. A separate document detailing how to add and edit resources has been provided to you. </w:t>
      </w:r>
    </w:p>
    <w:p w14:paraId="01F03E0A" w14:textId="7DB45755" w:rsidR="001B23F9" w:rsidRDefault="001B23F9" w:rsidP="001B23F9">
      <w:pPr>
        <w:pStyle w:val="LPABody"/>
      </w:pPr>
      <w:r>
        <w:t xml:space="preserve">Click </w:t>
      </w:r>
      <w:hyperlink r:id="rId25" w:history="1">
        <w:r w:rsidRPr="001F2FBC">
          <w:rPr>
            <w:rStyle w:val="Hyperlink"/>
          </w:rPr>
          <w:t>here</w:t>
        </w:r>
      </w:hyperlink>
      <w:r>
        <w:t xml:space="preserve"> to see the front end / public view of the resources section.</w:t>
      </w:r>
    </w:p>
    <w:p w14:paraId="7888B210" w14:textId="77777777" w:rsidR="001B23F9" w:rsidRPr="00724831" w:rsidRDefault="001B23F9" w:rsidP="001B23F9">
      <w:pPr>
        <w:pStyle w:val="LPA-CopyHeading2"/>
      </w:pPr>
    </w:p>
    <w:p w14:paraId="2F240501" w14:textId="77777777" w:rsidR="001B23F9" w:rsidRDefault="001B23F9" w:rsidP="001B23F9">
      <w:pPr>
        <w:pStyle w:val="LPA-CopyHeading2"/>
      </w:pPr>
      <w:r>
        <w:lastRenderedPageBreak/>
        <w:t>Pages</w:t>
      </w:r>
    </w:p>
    <w:p w14:paraId="13E0C537" w14:textId="77777777" w:rsidR="001B23F9" w:rsidRDefault="001B23F9" w:rsidP="001B23F9">
      <w:pPr>
        <w:pStyle w:val="LPABody"/>
        <w:spacing w:after="0"/>
      </w:pPr>
    </w:p>
    <w:p w14:paraId="30FA9E41" w14:textId="2E95747C" w:rsidR="001B23F9" w:rsidRDefault="001B23F9" w:rsidP="001B23F9">
      <w:pPr>
        <w:pStyle w:val="LPABody"/>
      </w:pPr>
      <w:r>
        <w:t xml:space="preserve">This is where the content on all the pages is edited. Please be very careful with changes especially in pages such as </w:t>
      </w:r>
      <w:r w:rsidRPr="001F2FBC">
        <w:t>‘</w:t>
      </w:r>
      <w:hyperlink r:id="rId26" w:history="1">
        <w:r w:rsidRPr="001F2FBC">
          <w:rPr>
            <w:rStyle w:val="Hyperlink"/>
          </w:rPr>
          <w:t>About Us</w:t>
        </w:r>
      </w:hyperlink>
      <w:r w:rsidRPr="001F2FBC">
        <w:t>’</w:t>
      </w:r>
      <w:r>
        <w:t xml:space="preserve"> where there are multiple components, buttons and links to the website navigation as even minor edits can change website features. </w:t>
      </w:r>
      <w:r w:rsidRPr="00A477A9">
        <w:rPr>
          <w:b/>
        </w:rPr>
        <w:t>ALWAYS</w:t>
      </w:r>
      <w:r>
        <w:t xml:space="preserve"> preview your changes and once you are happy with them then click ‘update’. </w:t>
      </w:r>
    </w:p>
    <w:p w14:paraId="19960433" w14:textId="77777777" w:rsidR="001B23F9" w:rsidRDefault="001B23F9" w:rsidP="001B23F9">
      <w:pPr>
        <w:pStyle w:val="LPABody"/>
      </w:pPr>
      <w:r>
        <w:rPr>
          <w:noProof/>
        </w:rPr>
        <w:drawing>
          <wp:anchor distT="0" distB="0" distL="114300" distR="114300" simplePos="0" relativeHeight="251681792" behindDoc="1" locked="0" layoutInCell="1" allowOverlap="1" wp14:anchorId="2F639EE8" wp14:editId="1BD3E4E1">
            <wp:simplePos x="0" y="0"/>
            <wp:positionH relativeFrom="margin">
              <wp:align>center</wp:align>
            </wp:positionH>
            <wp:positionV relativeFrom="paragraph">
              <wp:posOffset>372745</wp:posOffset>
            </wp:positionV>
            <wp:extent cx="3619500" cy="3016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7295" t="9958" r="18847" b="1531"/>
                    <a:stretch/>
                  </pic:blipFill>
                  <pic:spPr bwMode="auto">
                    <a:xfrm>
                      <a:off x="0" y="0"/>
                      <a:ext cx="3619500" cy="301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Content is limited to a blurb with more information linked to resource documents as per the example below:</w:t>
      </w:r>
    </w:p>
    <w:p w14:paraId="2B2BD12D" w14:textId="77777777" w:rsidR="001B23F9" w:rsidRDefault="001B23F9" w:rsidP="001B23F9">
      <w:pPr>
        <w:pStyle w:val="LPABody"/>
      </w:pPr>
    </w:p>
    <w:p w14:paraId="4B046B1C" w14:textId="77777777" w:rsidR="001B23F9" w:rsidRDefault="001B23F9" w:rsidP="001B23F9">
      <w:pPr>
        <w:pStyle w:val="LPABody"/>
      </w:pPr>
    </w:p>
    <w:p w14:paraId="038E011E" w14:textId="77777777" w:rsidR="001B23F9" w:rsidRPr="00724831" w:rsidRDefault="001B23F9" w:rsidP="001B23F9">
      <w:pPr>
        <w:pStyle w:val="LPA-CopyHeading2"/>
      </w:pPr>
    </w:p>
    <w:p w14:paraId="79CD9D9B" w14:textId="77777777" w:rsidR="001B23F9" w:rsidRDefault="001B23F9" w:rsidP="001B23F9">
      <w:pPr>
        <w:pStyle w:val="LPA-CopyHeading2"/>
      </w:pPr>
    </w:p>
    <w:p w14:paraId="60244EF9" w14:textId="77777777" w:rsidR="001B23F9" w:rsidRDefault="001B23F9" w:rsidP="001B23F9">
      <w:pPr>
        <w:pStyle w:val="LPA-CopyHeading2"/>
      </w:pPr>
    </w:p>
    <w:p w14:paraId="6BF69679" w14:textId="77777777" w:rsidR="001B23F9" w:rsidRDefault="001B23F9" w:rsidP="001B23F9">
      <w:pPr>
        <w:pStyle w:val="LPA-CopyHeading2"/>
      </w:pPr>
    </w:p>
    <w:p w14:paraId="6DF78F00" w14:textId="77777777" w:rsidR="001B23F9" w:rsidRDefault="001B23F9" w:rsidP="001B23F9">
      <w:pPr>
        <w:pStyle w:val="LPA-CopyHeading2"/>
      </w:pPr>
    </w:p>
    <w:p w14:paraId="4D35D455" w14:textId="77777777" w:rsidR="001B23F9" w:rsidRDefault="001B23F9" w:rsidP="001B23F9">
      <w:pPr>
        <w:pStyle w:val="LPA-CopyHeading2"/>
      </w:pPr>
    </w:p>
    <w:p w14:paraId="251F98EC" w14:textId="77777777" w:rsidR="001B23F9" w:rsidRDefault="001B23F9" w:rsidP="001B23F9">
      <w:pPr>
        <w:pStyle w:val="LPA-CopyHeading2"/>
      </w:pPr>
    </w:p>
    <w:p w14:paraId="483A599F" w14:textId="77777777" w:rsidR="001B23F9" w:rsidRDefault="001B23F9" w:rsidP="001B23F9">
      <w:pPr>
        <w:pStyle w:val="LPA-CopyHeading2"/>
      </w:pPr>
    </w:p>
    <w:p w14:paraId="018CF1F9" w14:textId="77777777" w:rsidR="001B23F9" w:rsidRDefault="001B23F9" w:rsidP="001B23F9">
      <w:pPr>
        <w:pStyle w:val="LPA-CopyHeading2"/>
      </w:pPr>
    </w:p>
    <w:p w14:paraId="172B7C55" w14:textId="77777777" w:rsidR="001B23F9" w:rsidRDefault="001B23F9" w:rsidP="001B23F9">
      <w:pPr>
        <w:pStyle w:val="LPA-CopyHeading2"/>
      </w:pPr>
    </w:p>
    <w:p w14:paraId="7A4D760F" w14:textId="77777777" w:rsidR="001B23F9" w:rsidRDefault="001B23F9" w:rsidP="001B23F9">
      <w:pPr>
        <w:pStyle w:val="LPABody"/>
      </w:pPr>
      <w:r>
        <w:t>Hovering over the page titles will provide you with editing options as per the other website components. It looks like this:</w:t>
      </w:r>
    </w:p>
    <w:p w14:paraId="08B71719" w14:textId="77777777" w:rsidR="001B23F9" w:rsidRDefault="001B23F9" w:rsidP="001B23F9">
      <w:pPr>
        <w:pStyle w:val="LPA-CopyHeading2"/>
      </w:pPr>
      <w:r>
        <w:rPr>
          <w:noProof/>
        </w:rPr>
        <w:drawing>
          <wp:anchor distT="0" distB="0" distL="114300" distR="114300" simplePos="0" relativeHeight="251682816" behindDoc="0" locked="0" layoutInCell="1" allowOverlap="1" wp14:anchorId="2B0040DD" wp14:editId="43C52FCF">
            <wp:simplePos x="0" y="0"/>
            <wp:positionH relativeFrom="margin">
              <wp:posOffset>1457325</wp:posOffset>
            </wp:positionH>
            <wp:positionV relativeFrom="paragraph">
              <wp:posOffset>10160</wp:posOffset>
            </wp:positionV>
            <wp:extent cx="2886075" cy="502285"/>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1184" t="72193" r="66757" b="21418"/>
                    <a:stretch/>
                  </pic:blipFill>
                  <pic:spPr bwMode="auto">
                    <a:xfrm>
                      <a:off x="0" y="0"/>
                      <a:ext cx="2886075" cy="50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DDCB1" w14:textId="77777777" w:rsidR="001B23F9" w:rsidRDefault="001B23F9" w:rsidP="001B23F9">
      <w:pPr>
        <w:pStyle w:val="LPA-CopyHeading2"/>
      </w:pPr>
    </w:p>
    <w:p w14:paraId="10085E80" w14:textId="77777777" w:rsidR="001B23F9" w:rsidRDefault="001B23F9" w:rsidP="001B23F9">
      <w:pPr>
        <w:pStyle w:val="LPA-CopyHeading2"/>
      </w:pPr>
    </w:p>
    <w:p w14:paraId="2C1E1311" w14:textId="77777777" w:rsidR="001B23F9" w:rsidRDefault="001B23F9" w:rsidP="001B23F9">
      <w:pPr>
        <w:pStyle w:val="LPABody"/>
      </w:pPr>
    </w:p>
    <w:p w14:paraId="18CE405B" w14:textId="77777777" w:rsidR="001B23F9" w:rsidRDefault="001B23F9" w:rsidP="001B23F9">
      <w:pPr>
        <w:pStyle w:val="LPABody"/>
      </w:pPr>
    </w:p>
    <w:p w14:paraId="3B8799FB" w14:textId="77777777" w:rsidR="001B23F9" w:rsidRDefault="001B23F9" w:rsidP="001B23F9">
      <w:pPr>
        <w:pStyle w:val="LPABody"/>
        <w:rPr>
          <w:noProof/>
        </w:rPr>
      </w:pPr>
      <w:r w:rsidRPr="00FB2888">
        <w:rPr>
          <w:noProof/>
        </w:rPr>
        <w:lastRenderedPageBreak/>
        <mc:AlternateContent>
          <mc:Choice Requires="wps">
            <w:drawing>
              <wp:anchor distT="0" distB="0" distL="114300" distR="114300" simplePos="0" relativeHeight="251685888" behindDoc="0" locked="0" layoutInCell="1" allowOverlap="1" wp14:anchorId="7EC7E3A6" wp14:editId="55755422">
                <wp:simplePos x="0" y="0"/>
                <wp:positionH relativeFrom="margin">
                  <wp:posOffset>2066925</wp:posOffset>
                </wp:positionH>
                <wp:positionV relativeFrom="paragraph">
                  <wp:posOffset>431165</wp:posOffset>
                </wp:positionV>
                <wp:extent cx="2247900" cy="1466850"/>
                <wp:effectExtent l="38100" t="0" r="19050" b="57150"/>
                <wp:wrapNone/>
                <wp:docPr id="34" name="Straight Arrow Connector 34"/>
                <wp:cNvGraphicFramePr/>
                <a:graphic xmlns:a="http://schemas.openxmlformats.org/drawingml/2006/main">
                  <a:graphicData uri="http://schemas.microsoft.com/office/word/2010/wordprocessingShape">
                    <wps:wsp>
                      <wps:cNvCnPr/>
                      <wps:spPr>
                        <a:xfrm flipH="1">
                          <a:off x="0" y="0"/>
                          <a:ext cx="2247900" cy="1466850"/>
                        </a:xfrm>
                        <a:prstGeom prst="straightConnector1">
                          <a:avLst/>
                        </a:prstGeom>
                        <a:noFill/>
                        <a:ln w="19050" cap="flat" cmpd="sng" algn="ctr">
                          <a:solidFill>
                            <a:srgbClr val="ED1E2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006CDE" id="Straight Arrow Connector 34" o:spid="_x0000_s1026" type="#_x0000_t32" style="position:absolute;margin-left:162.75pt;margin-top:33.95pt;width:177pt;height:115.5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" strokecolor="#ed1e2a" strokeweight="1.5pt">
                <v:stroke endarrow="block" joinstyle="miter"/>
                <w10:wrap anchorx="margin"/>
              </v:shape>
            </w:pict>
          </mc:Fallback>
        </mc:AlternateContent>
      </w:r>
      <w:r>
        <w:rPr>
          <w:noProof/>
        </w:rPr>
        <w:drawing>
          <wp:anchor distT="0" distB="0" distL="114300" distR="114300" simplePos="0" relativeHeight="251684864" behindDoc="0" locked="0" layoutInCell="1" allowOverlap="1" wp14:anchorId="11298DDF" wp14:editId="02345E9C">
            <wp:simplePos x="0" y="0"/>
            <wp:positionH relativeFrom="margin">
              <wp:align>left</wp:align>
            </wp:positionH>
            <wp:positionV relativeFrom="paragraph">
              <wp:posOffset>641350</wp:posOffset>
            </wp:positionV>
            <wp:extent cx="5727700" cy="3081655"/>
            <wp:effectExtent l="0" t="0" r="635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10511"/>
                    <a:stretch/>
                  </pic:blipFill>
                  <pic:spPr bwMode="auto">
                    <a:xfrm>
                      <a:off x="0" y="0"/>
                      <a:ext cx="5727700" cy="308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Once in the page editing function you will find the building blocks of the page contents. Most pages will only have a short blurb and editing is straightforward. Type your content here</w:t>
      </w:r>
    </w:p>
    <w:p w14:paraId="5C2B117E" w14:textId="77777777" w:rsidR="001B23F9" w:rsidRDefault="001B23F9" w:rsidP="001B23F9">
      <w:pPr>
        <w:pStyle w:val="LPA-CopyHeading2"/>
      </w:pPr>
    </w:p>
    <w:p w14:paraId="7B4AEA68" w14:textId="77777777" w:rsidR="001B23F9" w:rsidRDefault="001B23F9" w:rsidP="001B23F9">
      <w:pPr>
        <w:pStyle w:val="LPABody"/>
      </w:pPr>
      <w:r>
        <w:rPr>
          <w:noProof/>
        </w:rPr>
        <w:drawing>
          <wp:anchor distT="0" distB="0" distL="114300" distR="114300" simplePos="0" relativeHeight="251683840" behindDoc="0" locked="0" layoutInCell="1" allowOverlap="1" wp14:anchorId="2E1E3BCC" wp14:editId="58E8D2A2">
            <wp:simplePos x="0" y="0"/>
            <wp:positionH relativeFrom="margin">
              <wp:align>right</wp:align>
            </wp:positionH>
            <wp:positionV relativeFrom="paragraph">
              <wp:posOffset>796290</wp:posOffset>
            </wp:positionV>
            <wp:extent cx="5727700" cy="3057525"/>
            <wp:effectExtent l="0" t="0" r="635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0512" b="701"/>
                    <a:stretch/>
                  </pic:blipFill>
                  <pic:spPr bwMode="auto">
                    <a:xfrm>
                      <a:off x="0" y="0"/>
                      <a:ext cx="5727700"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In the more advanced pages such as the previously mentioned ‘About Us’ the method of editing remains the same but there are more components. </w:t>
      </w:r>
    </w:p>
    <w:p w14:paraId="040F9D9B" w14:textId="77777777" w:rsidR="001B23F9" w:rsidRDefault="001B23F9" w:rsidP="001B23F9">
      <w:pPr>
        <w:pStyle w:val="LPABody"/>
      </w:pPr>
      <w:r w:rsidRPr="00FB2888">
        <w:rPr>
          <w:noProof/>
        </w:rPr>
        <mc:AlternateContent>
          <mc:Choice Requires="wps">
            <w:drawing>
              <wp:anchor distT="0" distB="0" distL="114300" distR="114300" simplePos="0" relativeHeight="251687936" behindDoc="0" locked="0" layoutInCell="1" allowOverlap="1" wp14:anchorId="76E5734E" wp14:editId="5B856B19">
                <wp:simplePos x="0" y="0"/>
                <wp:positionH relativeFrom="margin">
                  <wp:posOffset>1476375</wp:posOffset>
                </wp:positionH>
                <wp:positionV relativeFrom="paragraph">
                  <wp:posOffset>179070</wp:posOffset>
                </wp:positionV>
                <wp:extent cx="685800" cy="2943225"/>
                <wp:effectExtent l="0" t="0" r="76200" b="47625"/>
                <wp:wrapNone/>
                <wp:docPr id="36" name="Straight Arrow Connector 36"/>
                <wp:cNvGraphicFramePr/>
                <a:graphic xmlns:a="http://schemas.openxmlformats.org/drawingml/2006/main">
                  <a:graphicData uri="http://schemas.microsoft.com/office/word/2010/wordprocessingShape">
                    <wps:wsp>
                      <wps:cNvCnPr/>
                      <wps:spPr>
                        <a:xfrm>
                          <a:off x="0" y="0"/>
                          <a:ext cx="685800" cy="2943225"/>
                        </a:xfrm>
                        <a:prstGeom prst="straightConnector1">
                          <a:avLst/>
                        </a:prstGeom>
                        <a:noFill/>
                        <a:ln w="19050" cap="flat" cmpd="sng" algn="ctr">
                          <a:solidFill>
                            <a:srgbClr val="ED1E2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9F3CE8" id="Straight Arrow Connector 36" o:spid="_x0000_s1026" type="#_x0000_t32" style="position:absolute;margin-left:116.25pt;margin-top:14.1pt;width:54pt;height:23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" strokecolor="#ed1e2a" strokeweight="1.5pt">
                <v:stroke endarrow="block" joinstyle="miter"/>
                <w10:wrap anchorx="margin"/>
              </v:shape>
            </w:pict>
          </mc:Fallback>
        </mc:AlternateContent>
      </w:r>
      <w:r w:rsidRPr="00FB2888">
        <w:rPr>
          <w:noProof/>
        </w:rPr>
        <mc:AlternateContent>
          <mc:Choice Requires="wps">
            <w:drawing>
              <wp:anchor distT="0" distB="0" distL="114300" distR="114300" simplePos="0" relativeHeight="251686912" behindDoc="0" locked="0" layoutInCell="1" allowOverlap="1" wp14:anchorId="286A9059" wp14:editId="1B308040">
                <wp:simplePos x="0" y="0"/>
                <wp:positionH relativeFrom="margin">
                  <wp:posOffset>1476376</wp:posOffset>
                </wp:positionH>
                <wp:positionV relativeFrom="paragraph">
                  <wp:posOffset>169545</wp:posOffset>
                </wp:positionV>
                <wp:extent cx="933450" cy="1676400"/>
                <wp:effectExtent l="0" t="0" r="76200" b="57150"/>
                <wp:wrapNone/>
                <wp:docPr id="35" name="Straight Arrow Connector 35"/>
                <wp:cNvGraphicFramePr/>
                <a:graphic xmlns:a="http://schemas.openxmlformats.org/drawingml/2006/main">
                  <a:graphicData uri="http://schemas.microsoft.com/office/word/2010/wordprocessingShape">
                    <wps:wsp>
                      <wps:cNvCnPr/>
                      <wps:spPr>
                        <a:xfrm>
                          <a:off x="0" y="0"/>
                          <a:ext cx="933450" cy="1676400"/>
                        </a:xfrm>
                        <a:prstGeom prst="straightConnector1">
                          <a:avLst/>
                        </a:prstGeom>
                        <a:noFill/>
                        <a:ln w="19050" cap="flat" cmpd="sng" algn="ctr">
                          <a:solidFill>
                            <a:srgbClr val="ED1E2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6FA6D7" id="Straight Arrow Connector 35" o:spid="_x0000_s1026" type="#_x0000_t32" style="position:absolute;margin-left:116.25pt;margin-top:13.35pt;width:73.5pt;height:13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" strokecolor="#ed1e2a" strokeweight="1.5pt">
                <v:stroke endarrow="block" joinstyle="miter"/>
                <w10:wrap anchorx="margin"/>
              </v:shape>
            </w:pict>
          </mc:Fallback>
        </mc:AlternateContent>
      </w:r>
      <w:r>
        <w:t>Type your content here</w:t>
      </w:r>
    </w:p>
    <w:p w14:paraId="661E06AB" w14:textId="77777777" w:rsidR="001B23F9" w:rsidRDefault="001B23F9" w:rsidP="001B23F9">
      <w:pPr>
        <w:pStyle w:val="LPABody"/>
      </w:pPr>
    </w:p>
    <w:p w14:paraId="28F2B347" w14:textId="77777777" w:rsidR="001B23F9" w:rsidRDefault="001B23F9" w:rsidP="001B23F9">
      <w:pPr>
        <w:pStyle w:val="LPABody"/>
      </w:pPr>
    </w:p>
    <w:p w14:paraId="01D46684" w14:textId="77777777" w:rsidR="001B23F9" w:rsidRDefault="001B23F9" w:rsidP="001B23F9">
      <w:pPr>
        <w:pStyle w:val="LPABody"/>
      </w:pPr>
    </w:p>
    <w:p w14:paraId="4C6D8083" w14:textId="77777777" w:rsidR="001B23F9" w:rsidRDefault="001B23F9" w:rsidP="001B23F9">
      <w:pPr>
        <w:pStyle w:val="LPABody"/>
      </w:pPr>
      <w:r>
        <w:lastRenderedPageBreak/>
        <w:t xml:space="preserve">Ensure you are updating the correct box and don’t remove button codes such as this: </w:t>
      </w:r>
    </w:p>
    <w:p w14:paraId="1FE80207" w14:textId="2CFD58FA" w:rsidR="001B23F9" w:rsidRDefault="001B23F9" w:rsidP="001B23F9">
      <w:pPr>
        <w:pStyle w:val="LPABody"/>
      </w:pPr>
      <w:r>
        <w:t>[LPABTN label="</w:t>
      </w:r>
      <w:r w:rsidRPr="00A477A9">
        <w:rPr>
          <w:highlight w:val="yellow"/>
        </w:rPr>
        <w:t>Life Members</w:t>
      </w:r>
      <w:r>
        <w:t>" class="</w:t>
      </w:r>
      <w:proofErr w:type="spellStart"/>
      <w:r>
        <w:t>btn</w:t>
      </w:r>
      <w:proofErr w:type="spellEnd"/>
      <w:r>
        <w:t xml:space="preserve">-default" </w:t>
      </w:r>
      <w:proofErr w:type="spellStart"/>
      <w:r>
        <w:t>url</w:t>
      </w:r>
      <w:proofErr w:type="spellEnd"/>
      <w:r>
        <w:t>="</w:t>
      </w:r>
      <w:hyperlink r:id="rId31" w:history="1">
        <w:r w:rsidR="001F2FBC" w:rsidRPr="001F2FBC">
          <w:rPr>
            <w:highlight w:val="green"/>
          </w:rPr>
          <w:t>https://liveperformance.com.au/life-members/</w:t>
        </w:r>
      </w:hyperlink>
      <w:r>
        <w:t>"]</w:t>
      </w:r>
    </w:p>
    <w:p w14:paraId="22A28842" w14:textId="0B792CFF" w:rsidR="001B23F9" w:rsidRDefault="001B23F9" w:rsidP="001B23F9">
      <w:pPr>
        <w:pStyle w:val="LPABody"/>
      </w:pPr>
      <w:r w:rsidRPr="00A477A9">
        <w:rPr>
          <w:highlight w:val="yellow"/>
        </w:rPr>
        <w:t>This is what you want the button to display.</w:t>
      </w:r>
      <w:r>
        <w:t xml:space="preserve"> </w:t>
      </w:r>
    </w:p>
    <w:p w14:paraId="50520AEA" w14:textId="10384EAD" w:rsidR="001B23F9" w:rsidRDefault="007C5BE8" w:rsidP="001B23F9">
      <w:pPr>
        <w:pStyle w:val="LPABody"/>
      </w:pPr>
      <w:r>
        <w:rPr>
          <w:noProof/>
        </w:rPr>
        <w:drawing>
          <wp:anchor distT="0" distB="0" distL="114300" distR="114300" simplePos="0" relativeHeight="251700224" behindDoc="0" locked="0" layoutInCell="1" allowOverlap="1" wp14:anchorId="31C8BCDA" wp14:editId="5EF5387C">
            <wp:simplePos x="0" y="0"/>
            <wp:positionH relativeFrom="column">
              <wp:posOffset>4876800</wp:posOffset>
            </wp:positionH>
            <wp:positionV relativeFrom="paragraph">
              <wp:posOffset>212725</wp:posOffset>
            </wp:positionV>
            <wp:extent cx="1114425" cy="112712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5909" t="9375" r="10395" b="5208"/>
                    <a:stretch/>
                  </pic:blipFill>
                  <pic:spPr bwMode="auto">
                    <a:xfrm>
                      <a:off x="0" y="0"/>
                      <a:ext cx="1114425" cy="112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23F9" w:rsidRPr="00A477A9">
        <w:rPr>
          <w:highlight w:val="green"/>
        </w:rPr>
        <w:t>This is the link you want it to go to.</w:t>
      </w:r>
      <w:r w:rsidR="001B23F9">
        <w:t xml:space="preserve"> </w:t>
      </w:r>
    </w:p>
    <w:p w14:paraId="7679A306" w14:textId="77FF1793" w:rsidR="001B23F9" w:rsidRDefault="001B23F9" w:rsidP="001B23F9">
      <w:pPr>
        <w:pStyle w:val="LPABody"/>
      </w:pPr>
      <w:r>
        <w:rPr>
          <w:u w:val="single"/>
        </w:rPr>
        <w:t xml:space="preserve">Red Button </w:t>
      </w:r>
      <w:proofErr w:type="spellStart"/>
      <w:r>
        <w:rPr>
          <w:u w:val="single"/>
        </w:rPr>
        <w:t>Shortcode</w:t>
      </w:r>
      <w:proofErr w:type="spellEnd"/>
      <w:r>
        <w:rPr>
          <w:u w:val="single"/>
        </w:rPr>
        <w:t xml:space="preserve">: </w:t>
      </w:r>
      <w:r>
        <w:br/>
        <w:t xml:space="preserve">[LPABTN label="Annual Reports" </w:t>
      </w:r>
      <w:proofErr w:type="spellStart"/>
      <w:r>
        <w:t>url</w:t>
      </w:r>
      <w:proofErr w:type="spellEnd"/>
      <w:r>
        <w:t>="http://l</w:t>
      </w:r>
      <w:r w:rsidR="007C5BE8">
        <w:t>iveperformance.com.au</w:t>
      </w:r>
      <w:r>
        <w:t>/resources/?type=120" class="</w:t>
      </w:r>
      <w:proofErr w:type="spellStart"/>
      <w:r>
        <w:t>btn</w:t>
      </w:r>
      <w:proofErr w:type="spellEnd"/>
      <w:r>
        <w:t xml:space="preserve">-primary"] </w:t>
      </w:r>
    </w:p>
    <w:p w14:paraId="49D92868" w14:textId="1E3BF963" w:rsidR="007C5BE8" w:rsidRDefault="001B23F9" w:rsidP="001B23F9">
      <w:pPr>
        <w:pStyle w:val="LPABody"/>
        <w:rPr>
          <w:u w:val="single"/>
        </w:rPr>
      </w:pPr>
      <w:r>
        <w:br/>
      </w:r>
    </w:p>
    <w:p w14:paraId="33700C39" w14:textId="7DDB0B06" w:rsidR="001B23F9" w:rsidRDefault="007C5BE8" w:rsidP="001B23F9">
      <w:pPr>
        <w:pStyle w:val="LPABody"/>
      </w:pPr>
      <w:r>
        <w:rPr>
          <w:noProof/>
        </w:rPr>
        <w:drawing>
          <wp:anchor distT="0" distB="0" distL="114300" distR="114300" simplePos="0" relativeHeight="251701248" behindDoc="0" locked="0" layoutInCell="1" allowOverlap="1" wp14:anchorId="178A4D0E" wp14:editId="3E243E61">
            <wp:simplePos x="0" y="0"/>
            <wp:positionH relativeFrom="column">
              <wp:posOffset>4743450</wp:posOffset>
            </wp:positionH>
            <wp:positionV relativeFrom="paragraph">
              <wp:posOffset>-1270</wp:posOffset>
            </wp:positionV>
            <wp:extent cx="1343025" cy="5715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43025" cy="571500"/>
                    </a:xfrm>
                    <a:prstGeom prst="rect">
                      <a:avLst/>
                    </a:prstGeom>
                  </pic:spPr>
                </pic:pic>
              </a:graphicData>
            </a:graphic>
            <wp14:sizeRelH relativeFrom="page">
              <wp14:pctWidth>0</wp14:pctWidth>
            </wp14:sizeRelH>
            <wp14:sizeRelV relativeFrom="page">
              <wp14:pctHeight>0</wp14:pctHeight>
            </wp14:sizeRelV>
          </wp:anchor>
        </w:drawing>
      </w:r>
      <w:r w:rsidR="001B23F9">
        <w:rPr>
          <w:u w:val="single"/>
        </w:rPr>
        <w:t xml:space="preserve">Grey Button </w:t>
      </w:r>
      <w:proofErr w:type="spellStart"/>
      <w:r w:rsidR="001B23F9">
        <w:rPr>
          <w:u w:val="single"/>
        </w:rPr>
        <w:t>Shortcode</w:t>
      </w:r>
      <w:proofErr w:type="spellEnd"/>
      <w:r w:rsidR="001B23F9">
        <w:rPr>
          <w:u w:val="single"/>
        </w:rPr>
        <w:t xml:space="preserve">: </w:t>
      </w:r>
      <w:r w:rsidR="001B23F9">
        <w:br/>
        <w:t>[LPABTN label="Life Members" class="</w:t>
      </w:r>
      <w:proofErr w:type="spellStart"/>
      <w:r w:rsidR="001B23F9">
        <w:t>btn</w:t>
      </w:r>
      <w:proofErr w:type="spellEnd"/>
      <w:r w:rsidR="001B23F9">
        <w:t xml:space="preserve">-default" </w:t>
      </w:r>
      <w:proofErr w:type="spellStart"/>
      <w:r w:rsidR="001B23F9">
        <w:t>url</w:t>
      </w:r>
      <w:proofErr w:type="spellEnd"/>
      <w:r w:rsidR="001B23F9">
        <w:t>="</w:t>
      </w:r>
      <w:r w:rsidRPr="007C5BE8">
        <w:t xml:space="preserve"> </w:t>
      </w:r>
      <w:r>
        <w:t xml:space="preserve">liveperformance.com.au </w:t>
      </w:r>
      <w:r w:rsidR="001B23F9">
        <w:t>/life-members/"]</w:t>
      </w:r>
    </w:p>
    <w:p w14:paraId="52CA82A2" w14:textId="3F1F4154" w:rsidR="007C5BE8" w:rsidRDefault="007C5BE8" w:rsidP="001B23F9">
      <w:pPr>
        <w:pStyle w:val="LPABody"/>
      </w:pPr>
    </w:p>
    <w:p w14:paraId="6C91C809" w14:textId="77777777" w:rsidR="001B23F9" w:rsidRDefault="001B23F9" w:rsidP="001B23F9">
      <w:pPr>
        <w:pStyle w:val="LPA-CopyHeading2"/>
      </w:pPr>
    </w:p>
    <w:p w14:paraId="2FB3FF9A" w14:textId="77777777" w:rsidR="001B23F9" w:rsidRDefault="001B23F9" w:rsidP="001B23F9">
      <w:pPr>
        <w:pStyle w:val="LPA-CopyHeading2"/>
      </w:pPr>
      <w:r>
        <w:t>Users</w:t>
      </w:r>
    </w:p>
    <w:p w14:paraId="27617404" w14:textId="77777777" w:rsidR="001B23F9" w:rsidRDefault="001B23F9" w:rsidP="001B23F9">
      <w:pPr>
        <w:pStyle w:val="LPABody"/>
        <w:spacing w:after="0"/>
      </w:pPr>
    </w:p>
    <w:p w14:paraId="60AC725A" w14:textId="6AD133D4" w:rsidR="001B23F9" w:rsidRDefault="001B23F9" w:rsidP="001B23F9">
      <w:pPr>
        <w:pStyle w:val="LPABody"/>
      </w:pPr>
      <w:r>
        <w:t>This section is for adding, editing, deleting and allocating roles to users who can access the LPA website backend (LPA staff</w:t>
      </w:r>
      <w:r w:rsidR="007C5BE8">
        <w:t xml:space="preserve"> and developers</w:t>
      </w:r>
      <w:r>
        <w:t xml:space="preserve">). </w:t>
      </w:r>
    </w:p>
    <w:p w14:paraId="6C995419" w14:textId="799F1EC8" w:rsidR="001B23F9" w:rsidRDefault="001B23F9" w:rsidP="007C5BE8">
      <w:pPr>
        <w:pStyle w:val="LPABody"/>
      </w:pPr>
      <w:r>
        <w:t xml:space="preserve">Administrator access should only be given to the main person maintaining the website, everyone else who can edit should have author access. A breakdown of permissions (user access levels) can be found </w:t>
      </w:r>
      <w:hyperlink r:id="rId34" w:history="1">
        <w:r w:rsidRPr="00E778A6">
          <w:rPr>
            <w:rStyle w:val="Hyperlink"/>
          </w:rPr>
          <w:t>here</w:t>
        </w:r>
      </w:hyperlink>
      <w:r>
        <w:t xml:space="preserve">. </w:t>
      </w:r>
    </w:p>
    <w:p w14:paraId="686CC861" w14:textId="77777777" w:rsidR="007C5BE8" w:rsidRDefault="007C5BE8" w:rsidP="007C5BE8">
      <w:pPr>
        <w:pStyle w:val="LPABody"/>
      </w:pPr>
    </w:p>
    <w:p w14:paraId="513C3F03" w14:textId="77777777" w:rsidR="001B23F9" w:rsidRDefault="001B23F9" w:rsidP="001B23F9">
      <w:pPr>
        <w:pStyle w:val="LPA-CopyHeading2"/>
      </w:pPr>
      <w:r>
        <w:t>Life Members</w:t>
      </w:r>
    </w:p>
    <w:p w14:paraId="0F4A40B7" w14:textId="77777777" w:rsidR="001B23F9" w:rsidRDefault="001B23F9" w:rsidP="001B23F9">
      <w:pPr>
        <w:pStyle w:val="LPABody"/>
        <w:spacing w:after="0"/>
      </w:pPr>
    </w:p>
    <w:p w14:paraId="2EA1722A" w14:textId="325A74AE" w:rsidR="001B23F9" w:rsidRDefault="001B23F9" w:rsidP="001B23F9">
      <w:pPr>
        <w:pStyle w:val="LPABody"/>
      </w:pPr>
      <w:r>
        <w:t xml:space="preserve">This section is up to date as of </w:t>
      </w:r>
      <w:r w:rsidR="007C5BE8">
        <w:t>August</w:t>
      </w:r>
      <w:r>
        <w:t xml:space="preserve"> 2019. To make edits in this section you need to be logged into the database.  </w:t>
      </w:r>
    </w:p>
    <w:p w14:paraId="02A58C41" w14:textId="77777777" w:rsidR="001B23F9" w:rsidRDefault="001B23F9" w:rsidP="001B23F9">
      <w:pPr>
        <w:pStyle w:val="LPABody"/>
      </w:pPr>
      <w:r>
        <w:t xml:space="preserve">Search the person’s name in the ‘Organisations’ section of the database and click into their card file as shown below.  </w:t>
      </w:r>
    </w:p>
    <w:p w14:paraId="240248AC" w14:textId="77777777" w:rsidR="001B23F9" w:rsidRPr="009E7B6E" w:rsidRDefault="001B23F9" w:rsidP="001B23F9">
      <w:pPr>
        <w:pStyle w:val="LPA-CopyHeading2"/>
      </w:pPr>
      <w:r>
        <w:rPr>
          <w:noProof/>
        </w:rPr>
        <w:drawing>
          <wp:anchor distT="0" distB="0" distL="114300" distR="114300" simplePos="0" relativeHeight="251688960" behindDoc="0" locked="0" layoutInCell="1" allowOverlap="1" wp14:anchorId="2EB4C987" wp14:editId="68A4154F">
            <wp:simplePos x="0" y="0"/>
            <wp:positionH relativeFrom="margin">
              <wp:posOffset>504825</wp:posOffset>
            </wp:positionH>
            <wp:positionV relativeFrom="paragraph">
              <wp:posOffset>6985</wp:posOffset>
            </wp:positionV>
            <wp:extent cx="4279265" cy="1628775"/>
            <wp:effectExtent l="0" t="0" r="698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0511" b="26148"/>
                    <a:stretch/>
                  </pic:blipFill>
                  <pic:spPr bwMode="auto">
                    <a:xfrm>
                      <a:off x="0" y="0"/>
                      <a:ext cx="427926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AAA4AA" w14:textId="77777777" w:rsidR="001B23F9" w:rsidRDefault="001B23F9" w:rsidP="001B23F9">
      <w:pPr>
        <w:rPr>
          <w:lang w:val="en-US"/>
        </w:rPr>
      </w:pPr>
    </w:p>
    <w:p w14:paraId="5B7BBE63" w14:textId="77777777" w:rsidR="001B23F9" w:rsidRDefault="001B23F9" w:rsidP="001B23F9">
      <w:pPr>
        <w:rPr>
          <w:lang w:val="en-US"/>
        </w:rPr>
      </w:pPr>
    </w:p>
    <w:p w14:paraId="3543B162" w14:textId="77777777" w:rsidR="001B23F9" w:rsidRDefault="001B23F9" w:rsidP="001B23F9">
      <w:pPr>
        <w:rPr>
          <w:lang w:val="en-US"/>
        </w:rPr>
      </w:pPr>
    </w:p>
    <w:p w14:paraId="00F8D924" w14:textId="77777777" w:rsidR="001B23F9" w:rsidRDefault="001B23F9" w:rsidP="001B23F9">
      <w:pPr>
        <w:rPr>
          <w:lang w:val="en-US"/>
        </w:rPr>
      </w:pPr>
    </w:p>
    <w:p w14:paraId="65AEFA11" w14:textId="77777777" w:rsidR="001B23F9" w:rsidRDefault="001B23F9" w:rsidP="001B23F9">
      <w:pPr>
        <w:rPr>
          <w:lang w:val="en-US"/>
        </w:rPr>
      </w:pPr>
    </w:p>
    <w:p w14:paraId="04BC3CAA" w14:textId="77777777" w:rsidR="001B23F9" w:rsidRDefault="001B23F9" w:rsidP="001B23F9">
      <w:pPr>
        <w:rPr>
          <w:lang w:val="en-US"/>
        </w:rPr>
      </w:pPr>
    </w:p>
    <w:p w14:paraId="44700692" w14:textId="77777777" w:rsidR="001B23F9" w:rsidRDefault="001B23F9" w:rsidP="001B23F9">
      <w:pPr>
        <w:rPr>
          <w:lang w:val="en-US"/>
        </w:rPr>
      </w:pPr>
    </w:p>
    <w:p w14:paraId="097A2986" w14:textId="77777777" w:rsidR="001B23F9" w:rsidRDefault="001B23F9" w:rsidP="001B23F9">
      <w:pPr>
        <w:rPr>
          <w:lang w:val="en-US"/>
        </w:rPr>
      </w:pPr>
    </w:p>
    <w:p w14:paraId="2E97BDDE" w14:textId="77777777" w:rsidR="001B23F9" w:rsidRDefault="001B23F9" w:rsidP="001B23F9">
      <w:pPr>
        <w:pStyle w:val="LPABody"/>
      </w:pPr>
      <w:r>
        <w:lastRenderedPageBreak/>
        <w:t>You will need the following:</w:t>
      </w:r>
    </w:p>
    <w:p w14:paraId="0E5BAC5E" w14:textId="77777777" w:rsidR="001B23F9" w:rsidRDefault="001B23F9" w:rsidP="007C5BE8">
      <w:pPr>
        <w:pStyle w:val="1LPAnumberbullets"/>
        <w:numPr>
          <w:ilvl w:val="0"/>
          <w:numId w:val="20"/>
        </w:numPr>
      </w:pPr>
      <w:r>
        <w:t>Full name (including honorifics)</w:t>
      </w:r>
    </w:p>
    <w:p w14:paraId="6DF046E5" w14:textId="77777777" w:rsidR="001B23F9" w:rsidRDefault="001B23F9" w:rsidP="007C5BE8">
      <w:pPr>
        <w:pStyle w:val="1LPAnumberbullets"/>
        <w:numPr>
          <w:ilvl w:val="0"/>
          <w:numId w:val="20"/>
        </w:numPr>
      </w:pPr>
      <w:r>
        <w:t xml:space="preserve">Their headshot </w:t>
      </w:r>
    </w:p>
    <w:p w14:paraId="35DCBA99" w14:textId="77777777" w:rsidR="001B23F9" w:rsidRDefault="001B23F9" w:rsidP="007C5BE8">
      <w:pPr>
        <w:pStyle w:val="1LPAnumberbullets"/>
        <w:numPr>
          <w:ilvl w:val="0"/>
          <w:numId w:val="20"/>
        </w:numPr>
      </w:pPr>
      <w:r>
        <w:t xml:space="preserve">Current headshots are saved here: </w:t>
      </w:r>
      <w:hyperlink r:id="rId36" w:history="1">
        <w:r w:rsidRPr="00676945">
          <w:rPr>
            <w:rStyle w:val="Hyperlink"/>
          </w:rPr>
          <w:t>..\..\LPA Communications\Life Members\_LIFE MEMBER IMAGES</w:t>
        </w:r>
      </w:hyperlink>
    </w:p>
    <w:p w14:paraId="0824E486" w14:textId="6119F7F0" w:rsidR="007C5BE8" w:rsidRDefault="001B23F9" w:rsidP="007C5BE8">
      <w:pPr>
        <w:pStyle w:val="1LPAnumberbullets"/>
        <w:numPr>
          <w:ilvl w:val="0"/>
          <w:numId w:val="20"/>
        </w:numPr>
      </w:pPr>
      <w:r>
        <w:t xml:space="preserve">To have a headshot edited please contact Sean our freelance graphic designer on </w:t>
      </w:r>
      <w:hyperlink r:id="rId37" w:history="1">
        <w:r w:rsidRPr="005E322E">
          <w:rPr>
            <w:rStyle w:val="Hyperlink"/>
          </w:rPr>
          <w:t>sean@leonardbroscreative.com</w:t>
        </w:r>
      </w:hyperlink>
      <w:r>
        <w:t xml:space="preserve"> or 0438 372 800</w:t>
      </w:r>
    </w:p>
    <w:p w14:paraId="118635BD" w14:textId="5BA6736F" w:rsidR="007C5BE8" w:rsidRPr="00724831" w:rsidRDefault="007C5BE8" w:rsidP="007C5BE8">
      <w:pPr>
        <w:pStyle w:val="LPABody"/>
      </w:pPr>
      <w:r w:rsidRPr="00FB2888">
        <w:rPr>
          <w:noProof/>
        </w:rPr>
        <mc:AlternateContent>
          <mc:Choice Requires="wps">
            <w:drawing>
              <wp:anchor distT="0" distB="0" distL="114300" distR="114300" simplePos="0" relativeHeight="251703296" behindDoc="0" locked="0" layoutInCell="1" allowOverlap="1" wp14:anchorId="37B27000" wp14:editId="6E365A11">
                <wp:simplePos x="0" y="0"/>
                <wp:positionH relativeFrom="margin">
                  <wp:posOffset>276225</wp:posOffset>
                </wp:positionH>
                <wp:positionV relativeFrom="paragraph">
                  <wp:posOffset>362585</wp:posOffset>
                </wp:positionV>
                <wp:extent cx="285750" cy="2867025"/>
                <wp:effectExtent l="0" t="0" r="76200" b="47625"/>
                <wp:wrapNone/>
                <wp:docPr id="18" name="Straight Arrow Connector 18"/>
                <wp:cNvGraphicFramePr/>
                <a:graphic xmlns:a="http://schemas.openxmlformats.org/drawingml/2006/main">
                  <a:graphicData uri="http://schemas.microsoft.com/office/word/2010/wordprocessingShape">
                    <wps:wsp>
                      <wps:cNvCnPr/>
                      <wps:spPr>
                        <a:xfrm>
                          <a:off x="0" y="0"/>
                          <a:ext cx="285750" cy="2867025"/>
                        </a:xfrm>
                        <a:prstGeom prst="straightConnector1">
                          <a:avLst/>
                        </a:prstGeom>
                        <a:noFill/>
                        <a:ln w="19050" cap="flat" cmpd="sng" algn="ctr">
                          <a:solidFill>
                            <a:srgbClr val="ED1E2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9DEBBC" id="Straight Arrow Connector 18" o:spid="_x0000_s1026" type="#_x0000_t32" style="position:absolute;margin-left:21.75pt;margin-top:28.55pt;width:22.5pt;height:225.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" strokecolor="#ed1e2a" strokeweight="1.5pt">
                <v:stroke endarrow="block" joinstyle="miter"/>
                <w10:wrap anchorx="margin"/>
              </v:shape>
            </w:pict>
          </mc:Fallback>
        </mc:AlternateContent>
      </w:r>
      <w:r w:rsidRPr="00FB2888">
        <w:rPr>
          <w:noProof/>
        </w:rPr>
        <mc:AlternateContent>
          <mc:Choice Requires="wps">
            <w:drawing>
              <wp:anchor distT="0" distB="0" distL="114300" distR="114300" simplePos="0" relativeHeight="251691008" behindDoc="0" locked="0" layoutInCell="1" allowOverlap="1" wp14:anchorId="39B130A5" wp14:editId="325DCC43">
                <wp:simplePos x="0" y="0"/>
                <wp:positionH relativeFrom="margin">
                  <wp:posOffset>1619250</wp:posOffset>
                </wp:positionH>
                <wp:positionV relativeFrom="paragraph">
                  <wp:posOffset>362585</wp:posOffset>
                </wp:positionV>
                <wp:extent cx="571500" cy="2628900"/>
                <wp:effectExtent l="57150" t="0" r="19050" b="57150"/>
                <wp:wrapNone/>
                <wp:docPr id="39" name="Straight Arrow Connector 39"/>
                <wp:cNvGraphicFramePr/>
                <a:graphic xmlns:a="http://schemas.openxmlformats.org/drawingml/2006/main">
                  <a:graphicData uri="http://schemas.microsoft.com/office/word/2010/wordprocessingShape">
                    <wps:wsp>
                      <wps:cNvCnPr/>
                      <wps:spPr>
                        <a:xfrm flipH="1">
                          <a:off x="0" y="0"/>
                          <a:ext cx="571500" cy="2628900"/>
                        </a:xfrm>
                        <a:prstGeom prst="straightConnector1">
                          <a:avLst/>
                        </a:prstGeom>
                        <a:noFill/>
                        <a:ln w="19050" cap="flat" cmpd="sng" algn="ctr">
                          <a:solidFill>
                            <a:srgbClr val="ED1E2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65B988" id="Straight Arrow Connector 39" o:spid="_x0000_s1026" type="#_x0000_t32" style="position:absolute;margin-left:127.5pt;margin-top:28.55pt;width:45pt;height:207pt;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" strokecolor="#ed1e2a" strokeweight="1.5pt">
                <v:stroke endarrow="block" joinstyle="miter"/>
                <w10:wrap anchorx="margin"/>
              </v:shape>
            </w:pict>
          </mc:Fallback>
        </mc:AlternateContent>
      </w:r>
      <w:r>
        <w:rPr>
          <w:noProof/>
        </w:rPr>
        <w:drawing>
          <wp:anchor distT="0" distB="0" distL="114300" distR="114300" simplePos="0" relativeHeight="251689984" behindDoc="0" locked="0" layoutInCell="1" allowOverlap="1" wp14:anchorId="7987F1EF" wp14:editId="2940EF7F">
            <wp:simplePos x="0" y="0"/>
            <wp:positionH relativeFrom="margin">
              <wp:posOffset>0</wp:posOffset>
            </wp:positionH>
            <wp:positionV relativeFrom="paragraph">
              <wp:posOffset>667385</wp:posOffset>
            </wp:positionV>
            <wp:extent cx="5543550" cy="26765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9957" r="3215" b="12318"/>
                    <a:stretch/>
                  </pic:blipFill>
                  <pic:spPr bwMode="auto">
                    <a:xfrm>
                      <a:off x="0" y="0"/>
                      <a:ext cx="554355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Click on ‘edit’ to make changes to the person’s details. Here you will also be able to upload their headshot which is listed here as ‘logo’. </w:t>
      </w:r>
    </w:p>
    <w:p w14:paraId="4D37CB0B" w14:textId="0729FFBD" w:rsidR="001B23F9" w:rsidRDefault="001B23F9" w:rsidP="001B23F9">
      <w:pPr>
        <w:rPr>
          <w:lang w:val="en-US"/>
        </w:rPr>
      </w:pPr>
    </w:p>
    <w:p w14:paraId="70753DA2" w14:textId="7144AD41" w:rsidR="001B23F9" w:rsidRDefault="007C5BE8" w:rsidP="001B23F9">
      <w:pPr>
        <w:pStyle w:val="LPABody"/>
      </w:pPr>
      <w:r w:rsidRPr="00FB2888">
        <w:rPr>
          <w:noProof/>
        </w:rPr>
        <mc:AlternateContent>
          <mc:Choice Requires="wps">
            <w:drawing>
              <wp:anchor distT="0" distB="0" distL="114300" distR="114300" simplePos="0" relativeHeight="251693056" behindDoc="0" locked="0" layoutInCell="1" allowOverlap="1" wp14:anchorId="53A6D6A2" wp14:editId="3B2E3162">
                <wp:simplePos x="0" y="0"/>
                <wp:positionH relativeFrom="margin">
                  <wp:posOffset>1314450</wp:posOffset>
                </wp:positionH>
                <wp:positionV relativeFrom="paragraph">
                  <wp:posOffset>5185410</wp:posOffset>
                </wp:positionV>
                <wp:extent cx="1200150" cy="371475"/>
                <wp:effectExtent l="38100" t="38100" r="19050"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1200150" cy="371475"/>
                        </a:xfrm>
                        <a:prstGeom prst="straightConnector1">
                          <a:avLst/>
                        </a:prstGeom>
                        <a:noFill/>
                        <a:ln w="19050" cap="flat" cmpd="sng" algn="ctr">
                          <a:solidFill>
                            <a:srgbClr val="ED1E2A"/>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8B8FE0" id="Straight Arrow Connector 6" o:spid="_x0000_s1026" type="#_x0000_t32" style="position:absolute;margin-left:103.5pt;margin-top:408.3pt;width:94.5pt;height:29.25pt;flip:x 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" strokecolor="#ed1e2a" strokeweight="1.5pt">
                <v:stroke endarrow="block" joinstyle="miter"/>
                <w10:wrap anchorx="margin"/>
              </v:shape>
            </w:pict>
          </mc:Fallback>
        </mc:AlternateContent>
      </w:r>
      <w:r w:rsidR="001B23F9">
        <w:rPr>
          <w:noProof/>
        </w:rPr>
        <w:drawing>
          <wp:inline distT="0" distB="0" distL="0" distR="0" wp14:anchorId="02764EE7" wp14:editId="0FBDA30D">
            <wp:extent cx="5505450" cy="2790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0512" r="3880" b="8445"/>
                    <a:stretch/>
                  </pic:blipFill>
                  <pic:spPr bwMode="auto">
                    <a:xfrm>
                      <a:off x="0" y="0"/>
                      <a:ext cx="5505450" cy="2790825"/>
                    </a:xfrm>
                    <a:prstGeom prst="rect">
                      <a:avLst/>
                    </a:prstGeom>
                    <a:ln>
                      <a:noFill/>
                    </a:ln>
                    <a:extLst>
                      <a:ext uri="{53640926-AAD7-44D8-BBD7-CCE9431645EC}">
                        <a14:shadowObscured xmlns:a14="http://schemas.microsoft.com/office/drawing/2010/main"/>
                      </a:ext>
                    </a:extLst>
                  </pic:spPr>
                </pic:pic>
              </a:graphicData>
            </a:graphic>
          </wp:inline>
        </w:drawing>
      </w:r>
    </w:p>
    <w:p w14:paraId="5CCA6B7B" w14:textId="2D61632F" w:rsidR="001B23F9" w:rsidRDefault="001B23F9" w:rsidP="001B23F9">
      <w:pPr>
        <w:pStyle w:val="LPABody"/>
      </w:pPr>
      <w:r>
        <w:t>For Life Members who have died</w:t>
      </w:r>
      <w:r w:rsidR="00A6683D">
        <w:t>,</w:t>
      </w:r>
      <w:r>
        <w:t xml:space="preserve"> use this section to free type: </w:t>
      </w:r>
      <w:proofErr w:type="spellStart"/>
      <w:r>
        <w:t>Decd.</w:t>
      </w:r>
      <w:r w:rsidR="007C5BE8">
        <w:t>Year</w:t>
      </w:r>
      <w:proofErr w:type="spellEnd"/>
      <w:r>
        <w:t>. You need to have their year of death.</w:t>
      </w:r>
    </w:p>
    <w:p w14:paraId="5C8A42CC" w14:textId="77777777" w:rsidR="001B23F9" w:rsidRDefault="001B23F9" w:rsidP="001B23F9">
      <w:pPr>
        <w:pStyle w:val="LPABody"/>
      </w:pPr>
      <w:r>
        <w:lastRenderedPageBreak/>
        <w:t xml:space="preserve">For new Life Members please see the Finance &amp; Membership Manager so they can create this organisation card for you and then follow the steps listed above. </w:t>
      </w:r>
    </w:p>
    <w:p w14:paraId="3F316247" w14:textId="77777777" w:rsidR="001B23F9" w:rsidRDefault="001B23F9" w:rsidP="001B23F9">
      <w:pPr>
        <w:rPr>
          <w:lang w:val="en-US"/>
        </w:rPr>
      </w:pPr>
    </w:p>
    <w:p w14:paraId="64941349" w14:textId="77777777" w:rsidR="001B23F9" w:rsidRDefault="001B23F9" w:rsidP="001B23F9">
      <w:pPr>
        <w:pStyle w:val="LPA-CopyHeading1"/>
      </w:pPr>
      <w:r>
        <w:t>Questions?</w:t>
      </w:r>
    </w:p>
    <w:p w14:paraId="1FB4BB07" w14:textId="77777777" w:rsidR="001B23F9" w:rsidRDefault="001B23F9" w:rsidP="001B23F9">
      <w:pPr>
        <w:pStyle w:val="LPABody"/>
      </w:pPr>
      <w:r>
        <w:t xml:space="preserve">Any questions please contact:  </w:t>
      </w:r>
    </w:p>
    <w:p w14:paraId="7377B768" w14:textId="77777777" w:rsidR="001B23F9" w:rsidRDefault="001B23F9" w:rsidP="001B23F9">
      <w:pPr>
        <w:pStyle w:val="LPABody"/>
      </w:pPr>
    </w:p>
    <w:p w14:paraId="52C41601" w14:textId="77777777" w:rsidR="001B23F9" w:rsidRPr="004931EE" w:rsidRDefault="001B23F9" w:rsidP="001B23F9">
      <w:pPr>
        <w:pStyle w:val="LPABody"/>
      </w:pPr>
      <w:r w:rsidRPr="004931EE">
        <w:t>Sarah Pudelko</w:t>
      </w:r>
    </w:p>
    <w:p w14:paraId="478CFCB4" w14:textId="77777777" w:rsidR="001B23F9" w:rsidRDefault="001B23F9" w:rsidP="001B23F9">
      <w:pPr>
        <w:pStyle w:val="LPABody"/>
      </w:pPr>
      <w:r>
        <w:t>LPA Marketing Coordinator</w:t>
      </w:r>
    </w:p>
    <w:p w14:paraId="06C76527" w14:textId="77777777" w:rsidR="001B23F9" w:rsidRDefault="00986885" w:rsidP="001B23F9">
      <w:pPr>
        <w:pStyle w:val="LPABody"/>
      </w:pPr>
      <w:hyperlink r:id="rId40" w:history="1">
        <w:r w:rsidR="001B23F9" w:rsidRPr="005E322E">
          <w:rPr>
            <w:rStyle w:val="Hyperlink"/>
          </w:rPr>
          <w:t>spudelko@liveperformance.com.au</w:t>
        </w:r>
      </w:hyperlink>
      <w:r w:rsidR="001B23F9">
        <w:t xml:space="preserve"> </w:t>
      </w:r>
    </w:p>
    <w:p w14:paraId="2A8041E4" w14:textId="77777777" w:rsidR="001B23F9" w:rsidRDefault="001B23F9" w:rsidP="001B23F9">
      <w:pPr>
        <w:pStyle w:val="LPABody"/>
      </w:pPr>
    </w:p>
    <w:p w14:paraId="156C8E90" w14:textId="77777777" w:rsidR="001B23F9" w:rsidRPr="004931EE" w:rsidRDefault="001B23F9" w:rsidP="001B23F9">
      <w:pPr>
        <w:pStyle w:val="LPABody"/>
      </w:pPr>
      <w:r w:rsidRPr="004931EE">
        <w:t xml:space="preserve">Alice Moir </w:t>
      </w:r>
    </w:p>
    <w:p w14:paraId="00A5EFC6" w14:textId="77777777" w:rsidR="001B23F9" w:rsidRDefault="001B23F9" w:rsidP="001B23F9">
      <w:pPr>
        <w:pStyle w:val="LPABody"/>
      </w:pPr>
      <w:r>
        <w:t>Paoli Smith UX/Digital Designer</w:t>
      </w:r>
    </w:p>
    <w:p w14:paraId="78EC4103" w14:textId="77777777" w:rsidR="001B23F9" w:rsidRDefault="00986885" w:rsidP="001B23F9">
      <w:pPr>
        <w:pStyle w:val="LPABody"/>
      </w:pPr>
      <w:hyperlink r:id="rId41" w:history="1">
        <w:r w:rsidR="001B23F9" w:rsidRPr="005E322E">
          <w:rPr>
            <w:rStyle w:val="Hyperlink"/>
          </w:rPr>
          <w:t>alice@paolismith.com.au</w:t>
        </w:r>
      </w:hyperlink>
      <w:r w:rsidR="001B23F9">
        <w:t xml:space="preserve"> </w:t>
      </w:r>
    </w:p>
    <w:p w14:paraId="1A87183D" w14:textId="77777777" w:rsidR="001B23F9" w:rsidRPr="00FD2836" w:rsidRDefault="001B23F9" w:rsidP="001B23F9">
      <w:pPr>
        <w:pStyle w:val="LPABody"/>
      </w:pPr>
      <w:r>
        <w:t>(03) 9419 2447</w:t>
      </w:r>
    </w:p>
    <w:p w14:paraId="6977748D" w14:textId="4690311A" w:rsidR="000F097C" w:rsidRPr="00FD2836" w:rsidRDefault="00FD2836" w:rsidP="00FD2836">
      <w:pPr>
        <w:pStyle w:val="LPABody"/>
      </w:pPr>
      <w:r>
        <w:t>9419 2447</w:t>
      </w:r>
    </w:p>
    <w:sectPr w:rsidR="000F097C" w:rsidRPr="00FD2836" w:rsidSect="00E8776E">
      <w:headerReference w:type="default" r:id="rId42"/>
      <w:footerReference w:type="even" r:id="rId43"/>
      <w:footerReference w:type="default" r:id="rId44"/>
      <w:footerReference w:type="first" r:id="rId45"/>
      <w:pgSz w:w="11900" w:h="16840"/>
      <w:pgMar w:top="1636"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CFFF9" w14:textId="77777777" w:rsidR="001F2FBC" w:rsidRDefault="001F2FBC" w:rsidP="00265BAF">
      <w:r>
        <w:separator/>
      </w:r>
    </w:p>
  </w:endnote>
  <w:endnote w:type="continuationSeparator" w:id="0">
    <w:p w14:paraId="1E6DDF14" w14:textId="77777777" w:rsidR="001F2FBC" w:rsidRDefault="001F2FBC" w:rsidP="00265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Univers LT Std 45 Light">
    <w:altName w:val="Calibri"/>
    <w:charset w:val="00"/>
    <w:family w:val="auto"/>
    <w:pitch w:val="variable"/>
    <w:sig w:usb0="800000AF" w:usb1="4000204A" w:usb2="00000000" w:usb3="00000000" w:csb0="00000001" w:csb1="00000000"/>
  </w:font>
  <w:font w:name="Segoe UI">
    <w:panose1 w:val="020B0502040204020203"/>
    <w:charset w:val="00"/>
    <w:family w:val="swiss"/>
    <w:pitch w:val="variable"/>
    <w:sig w:usb0="E1002AFF" w:usb1="C000E47F" w:usb2="00000029" w:usb3="00000000" w:csb0="000001FF" w:csb1="00000000"/>
  </w:font>
  <w:font w:name="Circular Std">
    <w:altName w:val="Calibri"/>
    <w:charset w:val="00"/>
    <w:family w:val="auto"/>
    <w:pitch w:val="variable"/>
    <w:sig w:usb0="8000002F" w:usb1="5000E47B" w:usb2="00000008"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F9C4" w14:textId="77777777" w:rsidR="001F2FBC" w:rsidRDefault="001F2FBC" w:rsidP="00BE066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8CEE33" w14:textId="77777777" w:rsidR="001F2FBC" w:rsidRDefault="001F2FBC" w:rsidP="00EA24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C8282" w14:textId="77777777" w:rsidR="001F2FBC" w:rsidRPr="00EA2414" w:rsidRDefault="001F2FBC" w:rsidP="00EA2414">
    <w:pPr>
      <w:pStyle w:val="Footer"/>
      <w:framePr w:wrap="none" w:vAnchor="text" w:hAnchor="margin" w:xAlign="right" w:y="-534"/>
      <w:rPr>
        <w:rStyle w:val="PageNumber"/>
        <w:sz w:val="16"/>
        <w:szCs w:val="16"/>
      </w:rPr>
    </w:pPr>
    <w:r w:rsidRPr="00EA2414">
      <w:rPr>
        <w:rStyle w:val="PageNumber"/>
        <w:sz w:val="16"/>
        <w:szCs w:val="16"/>
      </w:rPr>
      <w:fldChar w:fldCharType="begin"/>
    </w:r>
    <w:r w:rsidRPr="00EA2414">
      <w:rPr>
        <w:rStyle w:val="PageNumber"/>
        <w:sz w:val="16"/>
        <w:szCs w:val="16"/>
      </w:rPr>
      <w:instrText xml:space="preserve">PAGE  </w:instrText>
    </w:r>
    <w:r w:rsidRPr="00EA2414">
      <w:rPr>
        <w:rStyle w:val="PageNumber"/>
        <w:sz w:val="16"/>
        <w:szCs w:val="16"/>
      </w:rPr>
      <w:fldChar w:fldCharType="separate"/>
    </w:r>
    <w:r>
      <w:rPr>
        <w:rStyle w:val="PageNumber"/>
        <w:noProof/>
        <w:sz w:val="16"/>
        <w:szCs w:val="16"/>
      </w:rPr>
      <w:t>4</w:t>
    </w:r>
    <w:r w:rsidRPr="00EA2414">
      <w:rPr>
        <w:rStyle w:val="PageNumber"/>
        <w:sz w:val="16"/>
        <w:szCs w:val="16"/>
      </w:rPr>
      <w:fldChar w:fldCharType="end"/>
    </w:r>
  </w:p>
  <w:p w14:paraId="479022FB" w14:textId="10653A98" w:rsidR="001F2FBC" w:rsidRDefault="00E8776E" w:rsidP="00EA2414">
    <w:pPr>
      <w:pStyle w:val="Footer"/>
      <w:ind w:right="360"/>
    </w:pPr>
    <w:r>
      <w:rPr>
        <w:noProof/>
        <w:lang w:eastAsia="en-GB"/>
      </w:rPr>
      <mc:AlternateContent>
        <mc:Choice Requires="wps">
          <w:drawing>
            <wp:anchor distT="0" distB="0" distL="0" distR="0" simplePos="0" relativeHeight="251659264" behindDoc="0" locked="0" layoutInCell="1" allowOverlap="1" wp14:anchorId="0DBF3C52" wp14:editId="7B228673">
              <wp:simplePos x="0" y="0"/>
              <wp:positionH relativeFrom="column">
                <wp:posOffset>-57150</wp:posOffset>
              </wp:positionH>
              <wp:positionV relativeFrom="paragraph">
                <wp:posOffset>-113665</wp:posOffset>
              </wp:positionV>
              <wp:extent cx="207645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07645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744882" w14:textId="668A070F" w:rsidR="001F2FBC" w:rsidRPr="00194991" w:rsidRDefault="001F2FBC" w:rsidP="00FD2836">
                          <w:pPr>
                            <w:rPr>
                              <w:rFonts w:ascii="Circular Std" w:hAnsi="Circular Std" w:cs="Times New Roman"/>
                              <w:color w:val="DB3159"/>
                              <w:sz w:val="14"/>
                              <w:szCs w:val="14"/>
                              <w:lang w:eastAsia="en-GB"/>
                            </w:rPr>
                          </w:pPr>
                          <w:r>
                            <w:rPr>
                              <w:rFonts w:ascii="Circular Std" w:hAnsi="Circular Std" w:cs="Times New Roman"/>
                              <w:color w:val="DB3159"/>
                              <w:sz w:val="14"/>
                              <w:szCs w:val="14"/>
                              <w:lang w:eastAsia="en-GB"/>
                            </w:rPr>
                            <w:t xml:space="preserve">LPA </w:t>
                          </w:r>
                          <w:r w:rsidR="00E8776E">
                            <w:rPr>
                              <w:rFonts w:ascii="Circular Std" w:hAnsi="Circular Std" w:cs="Times New Roman"/>
                              <w:color w:val="DB3159"/>
                              <w:sz w:val="14"/>
                              <w:szCs w:val="14"/>
                              <w:lang w:eastAsia="en-GB"/>
                            </w:rPr>
                            <w:t>Cheat Sheet – How to design and send an EDM</w:t>
                          </w:r>
                        </w:p>
                        <w:p w14:paraId="420E5581" w14:textId="1F968EC9" w:rsidR="001F2FBC" w:rsidRPr="00265BAF" w:rsidRDefault="001F2FBC" w:rsidP="00FD2836">
                          <w:pPr>
                            <w:rPr>
                              <w:rFonts w:ascii="Circular Std" w:hAnsi="Circular Std" w:cs="Times New Roman"/>
                              <w:color w:val="DB3159"/>
                              <w:sz w:val="14"/>
                              <w:szCs w:val="14"/>
                              <w:lang w:eastAsia="en-GB"/>
                            </w:rPr>
                          </w:pPr>
                          <w:r w:rsidRPr="00194991">
                            <w:rPr>
                              <w:rFonts w:ascii="Circular Std" w:hAnsi="Circular Std" w:cs="Times New Roman"/>
                              <w:color w:val="DB3159"/>
                              <w:sz w:val="14"/>
                              <w:szCs w:val="14"/>
                              <w:lang w:eastAsia="en-GB"/>
                            </w:rPr>
                            <w:t xml:space="preserve">Date: </w:t>
                          </w:r>
                          <w:r w:rsidR="00E8776E">
                            <w:rPr>
                              <w:rFonts w:ascii="Circular Std" w:hAnsi="Circular Std" w:cs="Times New Roman"/>
                              <w:color w:val="DB3159"/>
                              <w:sz w:val="14"/>
                              <w:szCs w:val="14"/>
                              <w:lang w:eastAsia="en-GB"/>
                            </w:rPr>
                            <w:t>5 August 2019</w:t>
                          </w:r>
                        </w:p>
                        <w:p w14:paraId="49D879A0" w14:textId="682C3182" w:rsidR="001F2FBC" w:rsidRPr="00265BAF" w:rsidRDefault="001F2FBC" w:rsidP="00265BAF">
                          <w:pPr>
                            <w:rPr>
                              <w:rFonts w:ascii="Circular Std" w:hAnsi="Circular Std" w:cs="Times New Roman"/>
                              <w:color w:val="DB3159"/>
                              <w:sz w:val="14"/>
                              <w:szCs w:val="1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F3C52" id="_x0000_t202" coordsize="21600,21600" o:spt="202" path="m,l,21600r21600,l21600,xe">
              <v:stroke joinstyle="miter"/>
              <v:path gradientshapeok="t" o:connecttype="rect"/>
            </v:shapetype>
            <v:shape id="Text Box 8" o:spid="_x0000_s1027" type="#_x0000_t202" style="position:absolute;margin-left:-4.5pt;margin-top:-8.95pt;width:163.5pt;height:36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" filled="f" stroked="f">
              <v:textbox>
                <w:txbxContent>
                  <w:p w14:paraId="02744882" w14:textId="668A070F" w:rsidR="001F2FBC" w:rsidRPr="00194991" w:rsidRDefault="001F2FBC" w:rsidP="00FD2836">
                    <w:pPr>
                      <w:rPr>
                        <w:rFonts w:ascii="Circular Std" w:hAnsi="Circular Std" w:cs="Times New Roman"/>
                        <w:color w:val="DB3159"/>
                        <w:sz w:val="14"/>
                        <w:szCs w:val="14"/>
                        <w:lang w:eastAsia="en-GB"/>
                      </w:rPr>
                    </w:pPr>
                    <w:r>
                      <w:rPr>
                        <w:rFonts w:ascii="Circular Std" w:hAnsi="Circular Std" w:cs="Times New Roman"/>
                        <w:color w:val="DB3159"/>
                        <w:sz w:val="14"/>
                        <w:szCs w:val="14"/>
                        <w:lang w:eastAsia="en-GB"/>
                      </w:rPr>
                      <w:t xml:space="preserve">LPA </w:t>
                    </w:r>
                    <w:r w:rsidR="00E8776E">
                      <w:rPr>
                        <w:rFonts w:ascii="Circular Std" w:hAnsi="Circular Std" w:cs="Times New Roman"/>
                        <w:color w:val="DB3159"/>
                        <w:sz w:val="14"/>
                        <w:szCs w:val="14"/>
                        <w:lang w:eastAsia="en-GB"/>
                      </w:rPr>
                      <w:t>Cheat Sheet – How to design and send an EDM</w:t>
                    </w:r>
                  </w:p>
                  <w:p w14:paraId="420E5581" w14:textId="1F968EC9" w:rsidR="001F2FBC" w:rsidRPr="00265BAF" w:rsidRDefault="001F2FBC" w:rsidP="00FD2836">
                    <w:pPr>
                      <w:rPr>
                        <w:rFonts w:ascii="Circular Std" w:hAnsi="Circular Std" w:cs="Times New Roman"/>
                        <w:color w:val="DB3159"/>
                        <w:sz w:val="14"/>
                        <w:szCs w:val="14"/>
                        <w:lang w:eastAsia="en-GB"/>
                      </w:rPr>
                    </w:pPr>
                    <w:r w:rsidRPr="00194991">
                      <w:rPr>
                        <w:rFonts w:ascii="Circular Std" w:hAnsi="Circular Std" w:cs="Times New Roman"/>
                        <w:color w:val="DB3159"/>
                        <w:sz w:val="14"/>
                        <w:szCs w:val="14"/>
                        <w:lang w:eastAsia="en-GB"/>
                      </w:rPr>
                      <w:t xml:space="preserve">Date: </w:t>
                    </w:r>
                    <w:r w:rsidR="00E8776E">
                      <w:rPr>
                        <w:rFonts w:ascii="Circular Std" w:hAnsi="Circular Std" w:cs="Times New Roman"/>
                        <w:color w:val="DB3159"/>
                        <w:sz w:val="14"/>
                        <w:szCs w:val="14"/>
                        <w:lang w:eastAsia="en-GB"/>
                      </w:rPr>
                      <w:t>5 August 2019</w:t>
                    </w:r>
                  </w:p>
                  <w:p w14:paraId="49D879A0" w14:textId="682C3182" w:rsidR="001F2FBC" w:rsidRPr="00265BAF" w:rsidRDefault="001F2FBC" w:rsidP="00265BAF">
                    <w:pPr>
                      <w:rPr>
                        <w:rFonts w:ascii="Circular Std" w:hAnsi="Circular Std" w:cs="Times New Roman"/>
                        <w:color w:val="DB3159"/>
                        <w:sz w:val="14"/>
                        <w:szCs w:val="14"/>
                        <w:lang w:eastAsia="en-GB"/>
                      </w:rPr>
                    </w:pPr>
                  </w:p>
                </w:txbxContent>
              </v:textbox>
              <w10:wrap type="square"/>
            </v:shape>
          </w:pict>
        </mc:Fallback>
      </mc:AlternateContent>
    </w:r>
    <w:r w:rsidR="001F2FBC">
      <w:rPr>
        <w:noProof/>
        <w:lang w:eastAsia="en-GB"/>
      </w:rPr>
      <mc:AlternateContent>
        <mc:Choice Requires="wps">
          <w:drawing>
            <wp:anchor distT="0" distB="0" distL="114300" distR="114300" simplePos="0" relativeHeight="251661312" behindDoc="0" locked="0" layoutInCell="1" allowOverlap="1" wp14:anchorId="6480AD96" wp14:editId="77CE6A35">
              <wp:simplePos x="0" y="0"/>
              <wp:positionH relativeFrom="column">
                <wp:posOffset>4205992</wp:posOffset>
              </wp:positionH>
              <wp:positionV relativeFrom="paragraph">
                <wp:posOffset>-113030</wp:posOffset>
              </wp:positionV>
              <wp:extent cx="1600200" cy="23114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6002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F0FB34" w14:textId="5209DF90" w:rsidR="001F2FBC" w:rsidRPr="00265BAF" w:rsidRDefault="001F2FBC" w:rsidP="00265BAF">
                          <w:pPr>
                            <w:jc w:val="right"/>
                            <w:rPr>
                              <w:rFonts w:ascii="Circular Std" w:hAnsi="Circular Std" w:cs="Times New Roman"/>
                              <w:b/>
                              <w:bCs/>
                              <w:color w:val="DB3159"/>
                              <w:sz w:val="14"/>
                              <w:szCs w:val="14"/>
                              <w:lang w:eastAsia="en-GB"/>
                            </w:rPr>
                          </w:pPr>
                          <w:r w:rsidRPr="00265BAF">
                            <w:rPr>
                              <w:rFonts w:ascii="Circular Std" w:hAnsi="Circular Std" w:cs="Times New Roman"/>
                              <w:b/>
                              <w:bCs/>
                              <w:color w:val="DB3159"/>
                              <w:sz w:val="14"/>
                              <w:szCs w:val="14"/>
                              <w:lang w:eastAsia="en-GB"/>
                            </w:rPr>
                            <w:t>liveperformance.com.au</w:t>
                          </w:r>
                        </w:p>
                        <w:p w14:paraId="4089B7C6" w14:textId="77777777" w:rsidR="001F2FBC" w:rsidRDefault="001F2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0AD96" id="Text Box 12" o:spid="_x0000_s1028" type="#_x0000_t202" style="position:absolute;margin-left:331.2pt;margin-top:-8.9pt;width:126pt;height:18.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" filled="f" stroked="f">
              <v:textbox>
                <w:txbxContent>
                  <w:p w14:paraId="1AF0FB34" w14:textId="5209DF90" w:rsidR="001F2FBC" w:rsidRPr="00265BAF" w:rsidRDefault="001F2FBC" w:rsidP="00265BAF">
                    <w:pPr>
                      <w:jc w:val="right"/>
                      <w:rPr>
                        <w:rFonts w:ascii="Circular Std" w:hAnsi="Circular Std" w:cs="Times New Roman"/>
                        <w:b/>
                        <w:bCs/>
                        <w:color w:val="DB3159"/>
                        <w:sz w:val="14"/>
                        <w:szCs w:val="14"/>
                        <w:lang w:eastAsia="en-GB"/>
                      </w:rPr>
                    </w:pPr>
                    <w:r w:rsidRPr="00265BAF">
                      <w:rPr>
                        <w:rFonts w:ascii="Circular Std" w:hAnsi="Circular Std" w:cs="Times New Roman"/>
                        <w:b/>
                        <w:bCs/>
                        <w:color w:val="DB3159"/>
                        <w:sz w:val="14"/>
                        <w:szCs w:val="14"/>
                        <w:lang w:eastAsia="en-GB"/>
                      </w:rPr>
                      <w:t>liveperformance.com.au</w:t>
                    </w:r>
                  </w:p>
                  <w:p w14:paraId="4089B7C6" w14:textId="77777777" w:rsidR="001F2FBC" w:rsidRDefault="001F2FBC"/>
                </w:txbxContent>
              </v:textbox>
              <w10:wrap type="square"/>
            </v:shape>
          </w:pict>
        </mc:Fallback>
      </mc:AlternateContent>
    </w:r>
    <w:r w:rsidR="001F2FBC">
      <w:rPr>
        <w:noProof/>
        <w:lang w:eastAsia="en-GB"/>
      </w:rPr>
      <w:drawing>
        <wp:anchor distT="0" distB="0" distL="114300" distR="114300" simplePos="0" relativeHeight="251662336" behindDoc="1" locked="0" layoutInCell="1" allowOverlap="1" wp14:anchorId="6D7A4F0E" wp14:editId="67836137">
          <wp:simplePos x="0" y="0"/>
          <wp:positionH relativeFrom="page">
            <wp:align>left</wp:align>
          </wp:positionH>
          <wp:positionV relativeFrom="page">
            <wp:align>bottom</wp:align>
          </wp:positionV>
          <wp:extent cx="7542000" cy="94320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425 LPA Document Template DD3 - Long Heading - BASE.jpg"/>
                  <pic:cNvPicPr/>
                </pic:nvPicPr>
                <pic:blipFill>
                  <a:blip r:embed="rId1">
                    <a:extLst>
                      <a:ext uri="{28A0092B-C50C-407E-A947-70E740481C1C}">
                        <a14:useLocalDpi xmlns:a14="http://schemas.microsoft.com/office/drawing/2010/main" val="0"/>
                      </a:ext>
                    </a:extLst>
                  </a:blip>
                  <a:stretch>
                    <a:fillRect/>
                  </a:stretch>
                </pic:blipFill>
                <pic:spPr>
                  <a:xfrm>
                    <a:off x="0" y="0"/>
                    <a:ext cx="7542000" cy="94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2ED6A" w14:textId="475D472E" w:rsidR="001F2FBC" w:rsidRDefault="001F2FBC" w:rsidP="00BE0664">
    <w:pPr>
      <w:pStyle w:val="Footer"/>
      <w:framePr w:wrap="none" w:vAnchor="text" w:hAnchor="margin" w:xAlign="right" w:y="1"/>
      <w:rPr>
        <w:rStyle w:val="PageNumber"/>
      </w:rPr>
    </w:pPr>
  </w:p>
  <w:p w14:paraId="689C4D12" w14:textId="77777777" w:rsidR="001F2FBC" w:rsidRDefault="001F2FBC" w:rsidP="00975D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DB607" w14:textId="77777777" w:rsidR="001F2FBC" w:rsidRDefault="001F2FBC" w:rsidP="00265BAF">
      <w:r>
        <w:separator/>
      </w:r>
    </w:p>
  </w:footnote>
  <w:footnote w:type="continuationSeparator" w:id="0">
    <w:p w14:paraId="4FDACAFC" w14:textId="77777777" w:rsidR="001F2FBC" w:rsidRDefault="001F2FBC" w:rsidP="00265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C3492" w14:textId="723FC6E9" w:rsidR="001F2FBC" w:rsidRDefault="001F2FBC">
    <w:pPr>
      <w:pStyle w:val="Header"/>
    </w:pPr>
    <w:r>
      <w:rPr>
        <w:noProof/>
      </w:rPr>
      <mc:AlternateContent>
        <mc:Choice Requires="wps">
          <w:drawing>
            <wp:anchor distT="0" distB="0" distL="114300" distR="114300" simplePos="0" relativeHeight="251664384" behindDoc="0" locked="0" layoutInCell="1" allowOverlap="1" wp14:anchorId="3F8E2281" wp14:editId="520BAEE2">
              <wp:simplePos x="0" y="0"/>
              <wp:positionH relativeFrom="column">
                <wp:posOffset>-76200</wp:posOffset>
              </wp:positionH>
              <wp:positionV relativeFrom="page">
                <wp:posOffset>457200</wp:posOffset>
              </wp:positionV>
              <wp:extent cx="4533900" cy="337820"/>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4533900"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65395A" w14:textId="76134295" w:rsidR="001F2FBC" w:rsidRPr="00566871" w:rsidRDefault="001F2FBC" w:rsidP="00FD2836">
                          <w:pPr>
                            <w:rPr>
                              <w:rFonts w:ascii="Calibri" w:hAnsi="Calibri" w:cs="Times New Roman"/>
                              <w:color w:val="D11947"/>
                              <w:sz w:val="28"/>
                              <w:szCs w:val="28"/>
                              <w:lang w:val="en-US" w:eastAsia="en-GB"/>
                            </w:rPr>
                          </w:pPr>
                          <w:r>
                            <w:rPr>
                              <w:rFonts w:ascii="Calibri" w:hAnsi="Calibri" w:cs="Times New Roman"/>
                              <w:color w:val="D11947"/>
                              <w:sz w:val="28"/>
                              <w:szCs w:val="28"/>
                              <w:lang w:val="en-US" w:eastAsia="en-GB"/>
                            </w:rPr>
                            <w:t xml:space="preserve">LPA </w:t>
                          </w:r>
                          <w:r w:rsidR="00986885">
                            <w:rPr>
                              <w:rFonts w:ascii="Calibri" w:hAnsi="Calibri" w:cs="Times New Roman"/>
                              <w:color w:val="D11947"/>
                              <w:sz w:val="28"/>
                              <w:szCs w:val="28"/>
                              <w:lang w:val="en-US" w:eastAsia="en-GB"/>
                            </w:rPr>
                            <w:t>c</w:t>
                          </w:r>
                          <w:r>
                            <w:rPr>
                              <w:rFonts w:ascii="Calibri" w:hAnsi="Calibri" w:cs="Times New Roman"/>
                              <w:color w:val="D11947"/>
                              <w:sz w:val="28"/>
                              <w:szCs w:val="28"/>
                              <w:lang w:val="en-US" w:eastAsia="en-GB"/>
                            </w:rPr>
                            <w:t xml:space="preserve">heat </w:t>
                          </w:r>
                          <w:r w:rsidR="00986885">
                            <w:rPr>
                              <w:rFonts w:ascii="Calibri" w:hAnsi="Calibri" w:cs="Times New Roman"/>
                              <w:color w:val="D11947"/>
                              <w:sz w:val="28"/>
                              <w:szCs w:val="28"/>
                              <w:lang w:val="en-US" w:eastAsia="en-GB"/>
                            </w:rPr>
                            <w:t>s</w:t>
                          </w:r>
                          <w:r>
                            <w:rPr>
                              <w:rFonts w:ascii="Calibri" w:hAnsi="Calibri" w:cs="Times New Roman"/>
                              <w:color w:val="D11947"/>
                              <w:sz w:val="28"/>
                              <w:szCs w:val="28"/>
                              <w:lang w:val="en-US" w:eastAsia="en-GB"/>
                            </w:rPr>
                            <w:t xml:space="preserve">heet – </w:t>
                          </w:r>
                          <w:r w:rsidR="00986885">
                            <w:rPr>
                              <w:rFonts w:ascii="Calibri" w:hAnsi="Calibri" w:cs="Times New Roman"/>
                              <w:color w:val="D11947"/>
                              <w:sz w:val="28"/>
                              <w:szCs w:val="28"/>
                              <w:lang w:val="en-US" w:eastAsia="en-GB"/>
                            </w:rPr>
                            <w:t>h</w:t>
                          </w:r>
                          <w:r w:rsidR="00E8776E">
                            <w:rPr>
                              <w:rFonts w:ascii="Calibri" w:hAnsi="Calibri" w:cs="Times New Roman"/>
                              <w:color w:val="D11947"/>
                              <w:sz w:val="28"/>
                              <w:szCs w:val="28"/>
                              <w:lang w:val="en-US" w:eastAsia="en-GB"/>
                            </w:rPr>
                            <w:t>ow to design and send an EDM</w:t>
                          </w:r>
                        </w:p>
                        <w:p w14:paraId="7E33E3E0" w14:textId="16DF3E49" w:rsidR="001F2FBC" w:rsidRPr="00566871" w:rsidRDefault="001F2FBC" w:rsidP="0089664C">
                          <w:pPr>
                            <w:rPr>
                              <w:rFonts w:ascii="Calibri" w:hAnsi="Calibri" w:cs="Times New Roman"/>
                              <w:color w:val="D11947"/>
                              <w:sz w:val="28"/>
                              <w:szCs w:val="28"/>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E2281" id="_x0000_t202" coordsize="21600,21600" o:spt="202" path="m,l,21600r21600,l21600,xe">
              <v:stroke joinstyle="miter"/>
              <v:path gradientshapeok="t" o:connecttype="rect"/>
            </v:shapetype>
            <v:shape id="Text Box 32" o:spid="_x0000_s1026" type="#_x0000_t202" style="position:absolute;margin-left:-6pt;margin-top:36pt;width:357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" filled="f" stroked="f">
              <v:textbox>
                <w:txbxContent>
                  <w:p w14:paraId="0D65395A" w14:textId="76134295" w:rsidR="001F2FBC" w:rsidRPr="00566871" w:rsidRDefault="001F2FBC" w:rsidP="00FD2836">
                    <w:pPr>
                      <w:rPr>
                        <w:rFonts w:ascii="Calibri" w:hAnsi="Calibri" w:cs="Times New Roman"/>
                        <w:color w:val="D11947"/>
                        <w:sz w:val="28"/>
                        <w:szCs w:val="28"/>
                        <w:lang w:val="en-US" w:eastAsia="en-GB"/>
                      </w:rPr>
                    </w:pPr>
                    <w:r>
                      <w:rPr>
                        <w:rFonts w:ascii="Calibri" w:hAnsi="Calibri" w:cs="Times New Roman"/>
                        <w:color w:val="D11947"/>
                        <w:sz w:val="28"/>
                        <w:szCs w:val="28"/>
                        <w:lang w:val="en-US" w:eastAsia="en-GB"/>
                      </w:rPr>
                      <w:t xml:space="preserve">LPA </w:t>
                    </w:r>
                    <w:r w:rsidR="00986885">
                      <w:rPr>
                        <w:rFonts w:ascii="Calibri" w:hAnsi="Calibri" w:cs="Times New Roman"/>
                        <w:color w:val="D11947"/>
                        <w:sz w:val="28"/>
                        <w:szCs w:val="28"/>
                        <w:lang w:val="en-US" w:eastAsia="en-GB"/>
                      </w:rPr>
                      <w:t>c</w:t>
                    </w:r>
                    <w:r>
                      <w:rPr>
                        <w:rFonts w:ascii="Calibri" w:hAnsi="Calibri" w:cs="Times New Roman"/>
                        <w:color w:val="D11947"/>
                        <w:sz w:val="28"/>
                        <w:szCs w:val="28"/>
                        <w:lang w:val="en-US" w:eastAsia="en-GB"/>
                      </w:rPr>
                      <w:t xml:space="preserve">heat </w:t>
                    </w:r>
                    <w:r w:rsidR="00986885">
                      <w:rPr>
                        <w:rFonts w:ascii="Calibri" w:hAnsi="Calibri" w:cs="Times New Roman"/>
                        <w:color w:val="D11947"/>
                        <w:sz w:val="28"/>
                        <w:szCs w:val="28"/>
                        <w:lang w:val="en-US" w:eastAsia="en-GB"/>
                      </w:rPr>
                      <w:t>s</w:t>
                    </w:r>
                    <w:r>
                      <w:rPr>
                        <w:rFonts w:ascii="Calibri" w:hAnsi="Calibri" w:cs="Times New Roman"/>
                        <w:color w:val="D11947"/>
                        <w:sz w:val="28"/>
                        <w:szCs w:val="28"/>
                        <w:lang w:val="en-US" w:eastAsia="en-GB"/>
                      </w:rPr>
                      <w:t xml:space="preserve">heet – </w:t>
                    </w:r>
                    <w:r w:rsidR="00986885">
                      <w:rPr>
                        <w:rFonts w:ascii="Calibri" w:hAnsi="Calibri" w:cs="Times New Roman"/>
                        <w:color w:val="D11947"/>
                        <w:sz w:val="28"/>
                        <w:szCs w:val="28"/>
                        <w:lang w:val="en-US" w:eastAsia="en-GB"/>
                      </w:rPr>
                      <w:t>h</w:t>
                    </w:r>
                    <w:r w:rsidR="00E8776E">
                      <w:rPr>
                        <w:rFonts w:ascii="Calibri" w:hAnsi="Calibri" w:cs="Times New Roman"/>
                        <w:color w:val="D11947"/>
                        <w:sz w:val="28"/>
                        <w:szCs w:val="28"/>
                        <w:lang w:val="en-US" w:eastAsia="en-GB"/>
                      </w:rPr>
                      <w:t>ow to design and send an EDM</w:t>
                    </w:r>
                  </w:p>
                  <w:p w14:paraId="7E33E3E0" w14:textId="16DF3E49" w:rsidR="001F2FBC" w:rsidRPr="00566871" w:rsidRDefault="001F2FBC" w:rsidP="0089664C">
                    <w:pPr>
                      <w:rPr>
                        <w:rFonts w:ascii="Calibri" w:hAnsi="Calibri" w:cs="Times New Roman"/>
                        <w:color w:val="D11947"/>
                        <w:sz w:val="28"/>
                        <w:szCs w:val="28"/>
                        <w:lang w:val="en-US" w:eastAsia="en-GB"/>
                      </w:rPr>
                    </w:pPr>
                  </w:p>
                </w:txbxContent>
              </v:textbox>
              <w10:wrap anchory="page"/>
            </v:shape>
          </w:pict>
        </mc:Fallback>
      </mc:AlternateContent>
    </w:r>
    <w:r>
      <w:rPr>
        <w:noProof/>
        <w:lang w:eastAsia="en-GB"/>
      </w:rPr>
      <w:drawing>
        <wp:anchor distT="0" distB="0" distL="114300" distR="114300" simplePos="0" relativeHeight="251666432" behindDoc="1" locked="1" layoutInCell="1" allowOverlap="1" wp14:anchorId="34A86231" wp14:editId="49BB3753">
          <wp:simplePos x="0" y="0"/>
          <wp:positionH relativeFrom="page">
            <wp:align>left</wp:align>
          </wp:positionH>
          <wp:positionV relativeFrom="page">
            <wp:align>top</wp:align>
          </wp:positionV>
          <wp:extent cx="7534800" cy="892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425 LPA Document Template DD3 - Follower TOP.jpg"/>
                  <pic:cNvPicPr/>
                </pic:nvPicPr>
                <pic:blipFill>
                  <a:blip r:embed="rId1">
                    <a:extLst>
                      <a:ext uri="{28A0092B-C50C-407E-A947-70E740481C1C}">
                        <a14:useLocalDpi xmlns:a14="http://schemas.microsoft.com/office/drawing/2010/main" val="0"/>
                      </a:ext>
                    </a:extLst>
                  </a:blip>
                  <a:stretch>
                    <a:fillRect/>
                  </a:stretch>
                </pic:blipFill>
                <pic:spPr>
                  <a:xfrm>
                    <a:off x="0" y="0"/>
                    <a:ext cx="7534800" cy="89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4BB8"/>
    <w:multiLevelType w:val="hybridMultilevel"/>
    <w:tmpl w:val="11AA1834"/>
    <w:lvl w:ilvl="0" w:tplc="E0629780">
      <w:start w:val="1"/>
      <w:numFmt w:val="bullet"/>
      <w:pStyle w:val="LPABullets"/>
      <w:lvlText w:val=""/>
      <w:lvlJc w:val="left"/>
      <w:pPr>
        <w:ind w:left="425" w:hanging="425"/>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A51E7"/>
    <w:multiLevelType w:val="multilevel"/>
    <w:tmpl w:val="3112E37E"/>
    <w:lvl w:ilvl="0">
      <w:start w:val="1"/>
      <w:numFmt w:val="bullet"/>
      <w:lvlText w:val=""/>
      <w:lvlJc w:val="left"/>
      <w:pPr>
        <w:ind w:left="510" w:hanging="51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A273AC"/>
    <w:multiLevelType w:val="hybridMultilevel"/>
    <w:tmpl w:val="338628E4"/>
    <w:lvl w:ilvl="0" w:tplc="0F0CAC0E">
      <w:start w:val="1"/>
      <w:numFmt w:val="decimal"/>
      <w:lvlText w:val="%1."/>
      <w:lvlJc w:val="left"/>
      <w:pPr>
        <w:ind w:left="587" w:hanging="360"/>
      </w:pPr>
      <w:rPr>
        <w:rFonts w:asciiTheme="minorHAnsi" w:hAnsiTheme="minorHAnsi" w:hint="default"/>
        <w:b/>
        <w:color w:val="auto"/>
        <w:sz w:val="20"/>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3" w15:restartNumberingAfterBreak="0">
    <w:nsid w:val="267765F2"/>
    <w:multiLevelType w:val="hybridMultilevel"/>
    <w:tmpl w:val="1132F978"/>
    <w:lvl w:ilvl="0" w:tplc="1ECA6D34">
      <w:start w:val="1"/>
      <w:numFmt w:val="decimal"/>
      <w:pStyle w:val="1LPAnumberbullets"/>
      <w:lvlText w:val="%1."/>
      <w:lvlJc w:val="left"/>
      <w:pPr>
        <w:ind w:left="425" w:hanging="42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030542"/>
    <w:multiLevelType w:val="hybridMultilevel"/>
    <w:tmpl w:val="E72C3514"/>
    <w:lvl w:ilvl="0" w:tplc="A4582E62">
      <w:start w:val="1"/>
      <w:numFmt w:val="decimal"/>
      <w:lvlText w:val="%1."/>
      <w:lvlJc w:val="left"/>
      <w:pPr>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C71CF8"/>
    <w:multiLevelType w:val="multilevel"/>
    <w:tmpl w:val="F7B2F706"/>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9E37666"/>
    <w:multiLevelType w:val="hybridMultilevel"/>
    <w:tmpl w:val="D4EAC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002E78"/>
    <w:multiLevelType w:val="multilevel"/>
    <w:tmpl w:val="A96C04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D71E16"/>
    <w:multiLevelType w:val="hybridMultilevel"/>
    <w:tmpl w:val="B1AE08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11F31FD"/>
    <w:multiLevelType w:val="multilevel"/>
    <w:tmpl w:val="9B22F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1DE50DB"/>
    <w:multiLevelType w:val="multilevel"/>
    <w:tmpl w:val="C060D614"/>
    <w:lvl w:ilvl="0">
      <w:start w:val="1"/>
      <w:numFmt w:val="bullet"/>
      <w:lvlText w:val=""/>
      <w:lvlJc w:val="left"/>
      <w:pPr>
        <w:ind w:left="510" w:hanging="51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3DB7A22"/>
    <w:multiLevelType w:val="hybridMultilevel"/>
    <w:tmpl w:val="615C8B7A"/>
    <w:lvl w:ilvl="0" w:tplc="47D401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352CE2"/>
    <w:multiLevelType w:val="multilevel"/>
    <w:tmpl w:val="A7E459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ADC0A72"/>
    <w:multiLevelType w:val="hybridMultilevel"/>
    <w:tmpl w:val="F70051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
  </w:num>
  <w:num w:numId="3">
    <w:abstractNumId w:val="12"/>
  </w:num>
  <w:num w:numId="4">
    <w:abstractNumId w:val="1"/>
  </w:num>
  <w:num w:numId="5">
    <w:abstractNumId w:val="10"/>
  </w:num>
  <w:num w:numId="6">
    <w:abstractNumId w:val="5"/>
  </w:num>
  <w:num w:numId="7">
    <w:abstractNumId w:val="9"/>
  </w:num>
  <w:num w:numId="8">
    <w:abstractNumId w:val="6"/>
  </w:num>
  <w:num w:numId="9">
    <w:abstractNumId w:val="3"/>
  </w:num>
  <w:num w:numId="10">
    <w:abstractNumId w:val="7"/>
  </w:num>
  <w:num w:numId="11">
    <w:abstractNumId w:val="2"/>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11"/>
  </w:num>
  <w:num w:numId="16">
    <w:abstractNumId w:val="8"/>
  </w:num>
  <w:num w:numId="17">
    <w:abstractNumId w:val="13"/>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5B8"/>
    <w:rsid w:val="000050F1"/>
    <w:rsid w:val="00033CC3"/>
    <w:rsid w:val="00036DA6"/>
    <w:rsid w:val="00043B2B"/>
    <w:rsid w:val="00047FDE"/>
    <w:rsid w:val="000835F7"/>
    <w:rsid w:val="000838B4"/>
    <w:rsid w:val="00093092"/>
    <w:rsid w:val="000B3B7D"/>
    <w:rsid w:val="000D49C6"/>
    <w:rsid w:val="000F097C"/>
    <w:rsid w:val="0017288C"/>
    <w:rsid w:val="00194991"/>
    <w:rsid w:val="001B23F9"/>
    <w:rsid w:val="001B518C"/>
    <w:rsid w:val="001D1958"/>
    <w:rsid w:val="001F0788"/>
    <w:rsid w:val="001F2FBC"/>
    <w:rsid w:val="00262A5B"/>
    <w:rsid w:val="00265BAF"/>
    <w:rsid w:val="002A090F"/>
    <w:rsid w:val="002A1024"/>
    <w:rsid w:val="002C0B15"/>
    <w:rsid w:val="002D4592"/>
    <w:rsid w:val="002D5052"/>
    <w:rsid w:val="003369F7"/>
    <w:rsid w:val="00363ED8"/>
    <w:rsid w:val="003F08E5"/>
    <w:rsid w:val="00457624"/>
    <w:rsid w:val="004578EE"/>
    <w:rsid w:val="004A4125"/>
    <w:rsid w:val="004D4611"/>
    <w:rsid w:val="005173F3"/>
    <w:rsid w:val="005361CC"/>
    <w:rsid w:val="00566871"/>
    <w:rsid w:val="00571E85"/>
    <w:rsid w:val="005816A7"/>
    <w:rsid w:val="00594CF3"/>
    <w:rsid w:val="005D5C09"/>
    <w:rsid w:val="006302A7"/>
    <w:rsid w:val="006364B1"/>
    <w:rsid w:val="00637280"/>
    <w:rsid w:val="0064400D"/>
    <w:rsid w:val="00663A0E"/>
    <w:rsid w:val="006671D5"/>
    <w:rsid w:val="00673433"/>
    <w:rsid w:val="00680DFB"/>
    <w:rsid w:val="00690392"/>
    <w:rsid w:val="00691C0C"/>
    <w:rsid w:val="006E0AD5"/>
    <w:rsid w:val="00701C69"/>
    <w:rsid w:val="007245A2"/>
    <w:rsid w:val="00740496"/>
    <w:rsid w:val="00741245"/>
    <w:rsid w:val="00743C58"/>
    <w:rsid w:val="00744EE9"/>
    <w:rsid w:val="00767F88"/>
    <w:rsid w:val="007B097D"/>
    <w:rsid w:val="007C5BE8"/>
    <w:rsid w:val="007F5463"/>
    <w:rsid w:val="008021CE"/>
    <w:rsid w:val="00841B5A"/>
    <w:rsid w:val="008625F2"/>
    <w:rsid w:val="00872052"/>
    <w:rsid w:val="008918EE"/>
    <w:rsid w:val="0089664C"/>
    <w:rsid w:val="008A1143"/>
    <w:rsid w:val="008B0774"/>
    <w:rsid w:val="008B2AC8"/>
    <w:rsid w:val="008C4BB4"/>
    <w:rsid w:val="0090454E"/>
    <w:rsid w:val="0096495E"/>
    <w:rsid w:val="00975DBB"/>
    <w:rsid w:val="0098556B"/>
    <w:rsid w:val="00986885"/>
    <w:rsid w:val="009E31C3"/>
    <w:rsid w:val="009F586E"/>
    <w:rsid w:val="00A01E90"/>
    <w:rsid w:val="00A12E67"/>
    <w:rsid w:val="00A32A89"/>
    <w:rsid w:val="00A6683D"/>
    <w:rsid w:val="00A93CCF"/>
    <w:rsid w:val="00AA5109"/>
    <w:rsid w:val="00AC6FF6"/>
    <w:rsid w:val="00AD2364"/>
    <w:rsid w:val="00AF0685"/>
    <w:rsid w:val="00AF21A3"/>
    <w:rsid w:val="00B247DC"/>
    <w:rsid w:val="00BA1C85"/>
    <w:rsid w:val="00BE0664"/>
    <w:rsid w:val="00BF2966"/>
    <w:rsid w:val="00C024B0"/>
    <w:rsid w:val="00C02EBA"/>
    <w:rsid w:val="00C03FBE"/>
    <w:rsid w:val="00C122CD"/>
    <w:rsid w:val="00C30DD8"/>
    <w:rsid w:val="00C663FB"/>
    <w:rsid w:val="00C7206F"/>
    <w:rsid w:val="00C82AFB"/>
    <w:rsid w:val="00CC64DC"/>
    <w:rsid w:val="00D23D78"/>
    <w:rsid w:val="00D338A9"/>
    <w:rsid w:val="00D47302"/>
    <w:rsid w:val="00D71B61"/>
    <w:rsid w:val="00DA5DE5"/>
    <w:rsid w:val="00DB606E"/>
    <w:rsid w:val="00DB769E"/>
    <w:rsid w:val="00DB7B17"/>
    <w:rsid w:val="00DE7E8D"/>
    <w:rsid w:val="00DF7E27"/>
    <w:rsid w:val="00E03E5A"/>
    <w:rsid w:val="00E24A62"/>
    <w:rsid w:val="00E50122"/>
    <w:rsid w:val="00E5488E"/>
    <w:rsid w:val="00E560CB"/>
    <w:rsid w:val="00E575CE"/>
    <w:rsid w:val="00E85A67"/>
    <w:rsid w:val="00E8776E"/>
    <w:rsid w:val="00E9103B"/>
    <w:rsid w:val="00EA2414"/>
    <w:rsid w:val="00EC51EB"/>
    <w:rsid w:val="00EE5298"/>
    <w:rsid w:val="00F1103B"/>
    <w:rsid w:val="00F110CF"/>
    <w:rsid w:val="00F21238"/>
    <w:rsid w:val="00F355C9"/>
    <w:rsid w:val="00FB35B8"/>
    <w:rsid w:val="00FD26CA"/>
    <w:rsid w:val="00FD2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7BC58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WEBody">
    <w:name w:val="TWE Body"/>
    <w:basedOn w:val="Normal"/>
    <w:autoRedefine/>
    <w:rsid w:val="005173F3"/>
    <w:pPr>
      <w:ind w:left="-567" w:right="-737"/>
    </w:pPr>
    <w:rPr>
      <w:rFonts w:ascii="Univers LT Std 45 Light" w:hAnsi="Univers LT Std 45 Light" w:cs="Times New Roman"/>
      <w:sz w:val="22"/>
      <w:szCs w:val="22"/>
      <w:lang w:eastAsia="en-GB"/>
    </w:rPr>
  </w:style>
  <w:style w:type="paragraph" w:customStyle="1" w:styleId="TWETabRHS">
    <w:name w:val="TWE Tab RHS"/>
    <w:basedOn w:val="TWEBody"/>
    <w:autoRedefine/>
    <w:rsid w:val="005173F3"/>
    <w:pPr>
      <w:tabs>
        <w:tab w:val="right" w:pos="5387"/>
      </w:tabs>
      <w:spacing w:after="120"/>
    </w:pPr>
    <w:rPr>
      <w:szCs w:val="17"/>
    </w:rPr>
  </w:style>
  <w:style w:type="paragraph" w:customStyle="1" w:styleId="p1">
    <w:name w:val="p1"/>
    <w:basedOn w:val="Normal"/>
    <w:rsid w:val="005361CC"/>
    <w:rPr>
      <w:rFonts w:ascii="Calibri" w:hAnsi="Calibri" w:cs="Times New Roman"/>
      <w:sz w:val="56"/>
      <w:szCs w:val="56"/>
      <w:lang w:eastAsia="en-GB"/>
    </w:rPr>
  </w:style>
  <w:style w:type="paragraph" w:customStyle="1" w:styleId="p2">
    <w:name w:val="p2"/>
    <w:basedOn w:val="Normal"/>
    <w:rsid w:val="00691C0C"/>
    <w:pPr>
      <w:spacing w:before="44" w:after="44"/>
    </w:pPr>
    <w:rPr>
      <w:rFonts w:ascii="Calibri" w:hAnsi="Calibri" w:cs="Times New Roman"/>
      <w:color w:val="5A6B78"/>
      <w:sz w:val="18"/>
      <w:szCs w:val="18"/>
      <w:lang w:eastAsia="en-GB"/>
    </w:rPr>
  </w:style>
  <w:style w:type="paragraph" w:customStyle="1" w:styleId="p3">
    <w:name w:val="p3"/>
    <w:basedOn w:val="Normal"/>
    <w:rsid w:val="00691C0C"/>
    <w:pPr>
      <w:spacing w:after="128"/>
    </w:pPr>
    <w:rPr>
      <w:rFonts w:ascii="Calibri" w:hAnsi="Calibri" w:cs="Times New Roman"/>
      <w:sz w:val="17"/>
      <w:szCs w:val="17"/>
      <w:lang w:eastAsia="en-GB"/>
    </w:rPr>
  </w:style>
  <w:style w:type="paragraph" w:customStyle="1" w:styleId="p4">
    <w:name w:val="p4"/>
    <w:basedOn w:val="Normal"/>
    <w:rsid w:val="00691C0C"/>
    <w:pPr>
      <w:spacing w:after="128"/>
      <w:ind w:left="270" w:hanging="270"/>
    </w:pPr>
    <w:rPr>
      <w:rFonts w:ascii="Calibri" w:hAnsi="Calibri" w:cs="Times New Roman"/>
      <w:sz w:val="17"/>
      <w:szCs w:val="17"/>
      <w:lang w:eastAsia="en-GB"/>
    </w:rPr>
  </w:style>
  <w:style w:type="character" w:customStyle="1" w:styleId="apple-converted-space">
    <w:name w:val="apple-converted-space"/>
    <w:basedOn w:val="DefaultParagraphFont"/>
    <w:rsid w:val="00691C0C"/>
  </w:style>
  <w:style w:type="paragraph" w:styleId="ListParagraph">
    <w:name w:val="List Paragraph"/>
    <w:basedOn w:val="Normal"/>
    <w:uiPriority w:val="34"/>
    <w:rsid w:val="00691C0C"/>
    <w:pPr>
      <w:ind w:left="720"/>
      <w:contextualSpacing/>
    </w:pPr>
  </w:style>
  <w:style w:type="paragraph" w:customStyle="1" w:styleId="LPABullets">
    <w:name w:val="LPA Bullets"/>
    <w:basedOn w:val="LPA-MainHeading"/>
    <w:autoRedefine/>
    <w:qFormat/>
    <w:rsid w:val="00CC64DC"/>
    <w:pPr>
      <w:numPr>
        <w:numId w:val="1"/>
      </w:numPr>
      <w:tabs>
        <w:tab w:val="left" w:pos="0"/>
      </w:tabs>
    </w:pPr>
    <w:rPr>
      <w:rFonts w:ascii="Calibri" w:hAnsi="Calibri" w:cs="Times New Roman"/>
      <w:b w:val="0"/>
      <w:color w:val="auto"/>
      <w:sz w:val="22"/>
      <w:szCs w:val="22"/>
      <w:lang w:eastAsia="en-GB"/>
    </w:rPr>
  </w:style>
  <w:style w:type="paragraph" w:customStyle="1" w:styleId="1LPAnumberbullets">
    <w:name w:val="1. LPA number bullets"/>
    <w:autoRedefine/>
    <w:qFormat/>
    <w:rsid w:val="001F2FBC"/>
    <w:pPr>
      <w:numPr>
        <w:numId w:val="9"/>
      </w:numPr>
      <w:spacing w:before="80" w:after="500"/>
      <w:contextualSpacing/>
    </w:pPr>
    <w:rPr>
      <w:rFonts w:ascii="Calibri" w:hAnsi="Calibri" w:cs="Times New Roman"/>
      <w:sz w:val="22"/>
      <w:szCs w:val="22"/>
      <w:lang w:eastAsia="en-GB"/>
    </w:rPr>
  </w:style>
  <w:style w:type="character" w:customStyle="1" w:styleId="apple-tab-span">
    <w:name w:val="apple-tab-span"/>
    <w:basedOn w:val="DefaultParagraphFont"/>
    <w:rsid w:val="002A1024"/>
  </w:style>
  <w:style w:type="paragraph" w:styleId="Header">
    <w:name w:val="header"/>
    <w:basedOn w:val="Normal"/>
    <w:link w:val="HeaderChar"/>
    <w:uiPriority w:val="99"/>
    <w:unhideWhenUsed/>
    <w:rsid w:val="00265BAF"/>
    <w:pPr>
      <w:tabs>
        <w:tab w:val="center" w:pos="4513"/>
        <w:tab w:val="right" w:pos="9026"/>
      </w:tabs>
    </w:pPr>
  </w:style>
  <w:style w:type="character" w:customStyle="1" w:styleId="HeaderChar">
    <w:name w:val="Header Char"/>
    <w:basedOn w:val="DefaultParagraphFont"/>
    <w:link w:val="Header"/>
    <w:uiPriority w:val="99"/>
    <w:rsid w:val="00265BAF"/>
  </w:style>
  <w:style w:type="paragraph" w:styleId="Footer">
    <w:name w:val="footer"/>
    <w:basedOn w:val="Normal"/>
    <w:link w:val="FooterChar"/>
    <w:uiPriority w:val="99"/>
    <w:unhideWhenUsed/>
    <w:rsid w:val="00265BAF"/>
    <w:pPr>
      <w:tabs>
        <w:tab w:val="center" w:pos="4513"/>
        <w:tab w:val="right" w:pos="9026"/>
      </w:tabs>
    </w:pPr>
  </w:style>
  <w:style w:type="character" w:customStyle="1" w:styleId="FooterChar">
    <w:name w:val="Footer Char"/>
    <w:basedOn w:val="DefaultParagraphFont"/>
    <w:link w:val="Footer"/>
    <w:uiPriority w:val="99"/>
    <w:rsid w:val="00265BAF"/>
  </w:style>
  <w:style w:type="character" w:styleId="PageNumber">
    <w:name w:val="page number"/>
    <w:basedOn w:val="DefaultParagraphFont"/>
    <w:uiPriority w:val="99"/>
    <w:semiHidden/>
    <w:unhideWhenUsed/>
    <w:rsid w:val="00975DBB"/>
  </w:style>
  <w:style w:type="paragraph" w:customStyle="1" w:styleId="LPABody">
    <w:name w:val="LPA Body"/>
    <w:autoRedefine/>
    <w:qFormat/>
    <w:rsid w:val="00CC64DC"/>
    <w:pPr>
      <w:spacing w:after="220"/>
    </w:pPr>
    <w:rPr>
      <w:rFonts w:ascii="Calibri" w:hAnsi="Calibri" w:cs="Times New Roman"/>
      <w:sz w:val="22"/>
      <w:szCs w:val="22"/>
      <w:lang w:eastAsia="en-GB"/>
    </w:rPr>
  </w:style>
  <w:style w:type="paragraph" w:customStyle="1" w:styleId="LPA-BodyBold">
    <w:name w:val="LPA - Body Bold"/>
    <w:autoRedefine/>
    <w:qFormat/>
    <w:rsid w:val="00CC64DC"/>
    <w:pPr>
      <w:spacing w:after="128"/>
    </w:pPr>
    <w:rPr>
      <w:rFonts w:ascii="Calibri" w:hAnsi="Calibri" w:cs="Times New Roman"/>
      <w:b/>
      <w:bCs/>
      <w:sz w:val="22"/>
      <w:szCs w:val="22"/>
      <w:lang w:eastAsia="en-GB"/>
    </w:rPr>
  </w:style>
  <w:style w:type="paragraph" w:customStyle="1" w:styleId="LPA-CopyHeading1">
    <w:name w:val="LPA - Copy Heading 1"/>
    <w:autoRedefine/>
    <w:qFormat/>
    <w:rsid w:val="00CC64DC"/>
    <w:pPr>
      <w:spacing w:before="44" w:after="200"/>
    </w:pPr>
    <w:rPr>
      <w:rFonts w:ascii="Calibri" w:hAnsi="Calibri" w:cs="Times New Roman"/>
      <w:b/>
      <w:bCs/>
      <w:color w:val="C02144"/>
      <w:sz w:val="28"/>
      <w:szCs w:val="28"/>
      <w:lang w:eastAsia="en-GB"/>
    </w:rPr>
  </w:style>
  <w:style w:type="paragraph" w:customStyle="1" w:styleId="LPA-CopyHeading2">
    <w:name w:val="LPA - Copy Heading 2"/>
    <w:autoRedefine/>
    <w:qFormat/>
    <w:rsid w:val="00CC64DC"/>
    <w:pPr>
      <w:spacing w:before="44" w:after="100"/>
    </w:pPr>
    <w:rPr>
      <w:rFonts w:ascii="Calibri" w:hAnsi="Calibri" w:cs="Times New Roman"/>
      <w:b/>
      <w:bCs/>
      <w:color w:val="5A6B78"/>
      <w:lang w:eastAsia="en-GB"/>
    </w:rPr>
  </w:style>
  <w:style w:type="paragraph" w:styleId="TOC1">
    <w:name w:val="toc 1"/>
    <w:next w:val="Normal"/>
    <w:autoRedefine/>
    <w:uiPriority w:val="39"/>
    <w:rsid w:val="00DB769E"/>
    <w:pPr>
      <w:tabs>
        <w:tab w:val="left" w:pos="851"/>
        <w:tab w:val="right" w:pos="9072"/>
      </w:tabs>
      <w:spacing w:before="40"/>
    </w:pPr>
    <w:rPr>
      <w:rFonts w:ascii="Calibri" w:eastAsia="Times New Roman" w:hAnsi="Calibri" w:cs="Times New Roman"/>
      <w:b/>
      <w:noProof/>
      <w:color w:val="D11947"/>
      <w:sz w:val="22"/>
      <w:szCs w:val="22"/>
      <w:lang w:val="en-AU"/>
    </w:rPr>
  </w:style>
  <w:style w:type="paragraph" w:styleId="TOC2">
    <w:name w:val="toc 2"/>
    <w:next w:val="Normal"/>
    <w:autoRedefine/>
    <w:uiPriority w:val="39"/>
    <w:rsid w:val="00262A5B"/>
    <w:pPr>
      <w:tabs>
        <w:tab w:val="left" w:pos="567"/>
        <w:tab w:val="right" w:leader="dot" w:pos="9072"/>
      </w:tabs>
      <w:spacing w:before="40"/>
      <w:ind w:left="227" w:hanging="567"/>
    </w:pPr>
    <w:rPr>
      <w:rFonts w:ascii="Calibri" w:eastAsia="Times New Roman" w:hAnsi="Calibri" w:cs="Times New Roman"/>
      <w:b/>
      <w:noProof/>
      <w:color w:val="000000" w:themeColor="text1"/>
      <w:sz w:val="22"/>
      <w:szCs w:val="22"/>
      <w:lang w:val="en-AU"/>
    </w:rPr>
  </w:style>
  <w:style w:type="paragraph" w:styleId="TOC3">
    <w:name w:val="toc 3"/>
    <w:basedOn w:val="Normal"/>
    <w:next w:val="Normal"/>
    <w:autoRedefine/>
    <w:uiPriority w:val="39"/>
    <w:rsid w:val="008B0774"/>
    <w:pPr>
      <w:tabs>
        <w:tab w:val="right" w:leader="dot" w:pos="9072"/>
      </w:tabs>
      <w:spacing w:before="20"/>
      <w:ind w:left="227"/>
    </w:pPr>
    <w:rPr>
      <w:rFonts w:ascii="Calibri" w:eastAsia="Times New Roman" w:hAnsi="Calibri" w:cs="Times New Roman"/>
      <w:noProof/>
      <w:color w:val="000000" w:themeColor="text1"/>
      <w:sz w:val="22"/>
      <w:szCs w:val="22"/>
      <w:lang w:val="en-AU"/>
    </w:rPr>
  </w:style>
  <w:style w:type="character" w:styleId="Hyperlink">
    <w:name w:val="Hyperlink"/>
    <w:uiPriority w:val="99"/>
    <w:unhideWhenUsed/>
    <w:rsid w:val="00767F88"/>
    <w:rPr>
      <w:color w:val="0000FF"/>
      <w:u w:val="single"/>
    </w:rPr>
  </w:style>
  <w:style w:type="character" w:styleId="FollowedHyperlink">
    <w:name w:val="FollowedHyperlink"/>
    <w:basedOn w:val="DefaultParagraphFont"/>
    <w:uiPriority w:val="99"/>
    <w:semiHidden/>
    <w:unhideWhenUsed/>
    <w:rsid w:val="00767F88"/>
    <w:rPr>
      <w:color w:val="954F72" w:themeColor="followedHyperlink"/>
      <w:u w:val="single"/>
    </w:rPr>
  </w:style>
  <w:style w:type="paragraph" w:styleId="NoSpacing">
    <w:name w:val="No Spacing"/>
    <w:uiPriority w:val="1"/>
    <w:rsid w:val="00741245"/>
    <w:rPr>
      <w:sz w:val="22"/>
      <w:szCs w:val="22"/>
      <w:lang w:val="en-AU"/>
    </w:rPr>
  </w:style>
  <w:style w:type="table" w:styleId="TableGrid">
    <w:name w:val="Table Grid"/>
    <w:basedOn w:val="TableNormal"/>
    <w:uiPriority w:val="59"/>
    <w:rsid w:val="00741245"/>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PA-MainHeading">
    <w:name w:val="LPA - Main Heading"/>
    <w:autoRedefine/>
    <w:qFormat/>
    <w:rsid w:val="00CC64DC"/>
    <w:pPr>
      <w:ind w:hanging="284"/>
    </w:pPr>
    <w:rPr>
      <w:b/>
      <w:color w:val="C02144"/>
      <w:sz w:val="40"/>
      <w:szCs w:val="40"/>
      <w:lang w:val="en-US"/>
    </w:rPr>
  </w:style>
  <w:style w:type="paragraph" w:customStyle="1" w:styleId="LPA-Subheading">
    <w:name w:val="LPA - Subheading"/>
    <w:autoRedefine/>
    <w:qFormat/>
    <w:rsid w:val="00CC64DC"/>
    <w:pPr>
      <w:ind w:hanging="284"/>
    </w:pPr>
    <w:rPr>
      <w:color w:val="000000" w:themeColor="text1"/>
      <w:sz w:val="28"/>
      <w:szCs w:val="28"/>
      <w:lang w:val="en-US"/>
    </w:rPr>
  </w:style>
  <w:style w:type="character" w:styleId="CommentReference">
    <w:name w:val="annotation reference"/>
    <w:basedOn w:val="DefaultParagraphFont"/>
    <w:uiPriority w:val="99"/>
    <w:semiHidden/>
    <w:unhideWhenUsed/>
    <w:rsid w:val="00FD2836"/>
    <w:rPr>
      <w:sz w:val="16"/>
      <w:szCs w:val="16"/>
    </w:rPr>
  </w:style>
  <w:style w:type="paragraph" w:styleId="CommentText">
    <w:name w:val="annotation text"/>
    <w:basedOn w:val="Normal"/>
    <w:link w:val="CommentTextChar"/>
    <w:uiPriority w:val="99"/>
    <w:semiHidden/>
    <w:unhideWhenUsed/>
    <w:rsid w:val="00FD2836"/>
    <w:rPr>
      <w:sz w:val="20"/>
      <w:szCs w:val="20"/>
    </w:rPr>
  </w:style>
  <w:style w:type="character" w:customStyle="1" w:styleId="CommentTextChar">
    <w:name w:val="Comment Text Char"/>
    <w:basedOn w:val="DefaultParagraphFont"/>
    <w:link w:val="CommentText"/>
    <w:uiPriority w:val="99"/>
    <w:semiHidden/>
    <w:rsid w:val="00FD2836"/>
    <w:rPr>
      <w:sz w:val="20"/>
      <w:szCs w:val="20"/>
    </w:rPr>
  </w:style>
  <w:style w:type="paragraph" w:styleId="BalloonText">
    <w:name w:val="Balloon Text"/>
    <w:basedOn w:val="Normal"/>
    <w:link w:val="BalloonTextChar"/>
    <w:uiPriority w:val="99"/>
    <w:semiHidden/>
    <w:unhideWhenUsed/>
    <w:rsid w:val="00FD2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836"/>
    <w:rPr>
      <w:rFonts w:ascii="Segoe UI" w:hAnsi="Segoe UI" w:cs="Segoe UI"/>
      <w:sz w:val="18"/>
      <w:szCs w:val="18"/>
    </w:rPr>
  </w:style>
  <w:style w:type="character" w:styleId="UnresolvedMention">
    <w:name w:val="Unresolved Mention"/>
    <w:basedOn w:val="DefaultParagraphFont"/>
    <w:uiPriority w:val="99"/>
    <w:rsid w:val="00BE0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46792">
      <w:bodyDiv w:val="1"/>
      <w:marLeft w:val="0"/>
      <w:marRight w:val="0"/>
      <w:marTop w:val="0"/>
      <w:marBottom w:val="0"/>
      <w:divBdr>
        <w:top w:val="none" w:sz="0" w:space="0" w:color="auto"/>
        <w:left w:val="none" w:sz="0" w:space="0" w:color="auto"/>
        <w:bottom w:val="none" w:sz="0" w:space="0" w:color="auto"/>
        <w:right w:val="none" w:sz="0" w:space="0" w:color="auto"/>
      </w:divBdr>
    </w:div>
    <w:div w:id="266083158">
      <w:bodyDiv w:val="1"/>
      <w:marLeft w:val="0"/>
      <w:marRight w:val="0"/>
      <w:marTop w:val="0"/>
      <w:marBottom w:val="0"/>
      <w:divBdr>
        <w:top w:val="none" w:sz="0" w:space="0" w:color="auto"/>
        <w:left w:val="none" w:sz="0" w:space="0" w:color="auto"/>
        <w:bottom w:val="none" w:sz="0" w:space="0" w:color="auto"/>
        <w:right w:val="none" w:sz="0" w:space="0" w:color="auto"/>
      </w:divBdr>
    </w:div>
    <w:div w:id="403718543">
      <w:bodyDiv w:val="1"/>
      <w:marLeft w:val="0"/>
      <w:marRight w:val="0"/>
      <w:marTop w:val="0"/>
      <w:marBottom w:val="0"/>
      <w:divBdr>
        <w:top w:val="none" w:sz="0" w:space="0" w:color="auto"/>
        <w:left w:val="none" w:sz="0" w:space="0" w:color="auto"/>
        <w:bottom w:val="none" w:sz="0" w:space="0" w:color="auto"/>
        <w:right w:val="none" w:sz="0" w:space="0" w:color="auto"/>
      </w:divBdr>
    </w:div>
    <w:div w:id="513230317">
      <w:bodyDiv w:val="1"/>
      <w:marLeft w:val="0"/>
      <w:marRight w:val="0"/>
      <w:marTop w:val="0"/>
      <w:marBottom w:val="0"/>
      <w:divBdr>
        <w:top w:val="none" w:sz="0" w:space="0" w:color="auto"/>
        <w:left w:val="none" w:sz="0" w:space="0" w:color="auto"/>
        <w:bottom w:val="none" w:sz="0" w:space="0" w:color="auto"/>
        <w:right w:val="none" w:sz="0" w:space="0" w:color="auto"/>
      </w:divBdr>
    </w:div>
    <w:div w:id="773019696">
      <w:bodyDiv w:val="1"/>
      <w:marLeft w:val="0"/>
      <w:marRight w:val="0"/>
      <w:marTop w:val="0"/>
      <w:marBottom w:val="0"/>
      <w:divBdr>
        <w:top w:val="none" w:sz="0" w:space="0" w:color="auto"/>
        <w:left w:val="none" w:sz="0" w:space="0" w:color="auto"/>
        <w:bottom w:val="none" w:sz="0" w:space="0" w:color="auto"/>
        <w:right w:val="none" w:sz="0" w:space="0" w:color="auto"/>
      </w:divBdr>
    </w:div>
    <w:div w:id="1072194811">
      <w:bodyDiv w:val="1"/>
      <w:marLeft w:val="0"/>
      <w:marRight w:val="0"/>
      <w:marTop w:val="0"/>
      <w:marBottom w:val="0"/>
      <w:divBdr>
        <w:top w:val="none" w:sz="0" w:space="0" w:color="auto"/>
        <w:left w:val="none" w:sz="0" w:space="0" w:color="auto"/>
        <w:bottom w:val="none" w:sz="0" w:space="0" w:color="auto"/>
        <w:right w:val="none" w:sz="0" w:space="0" w:color="auto"/>
      </w:divBdr>
    </w:div>
    <w:div w:id="1249971694">
      <w:bodyDiv w:val="1"/>
      <w:marLeft w:val="0"/>
      <w:marRight w:val="0"/>
      <w:marTop w:val="0"/>
      <w:marBottom w:val="0"/>
      <w:divBdr>
        <w:top w:val="none" w:sz="0" w:space="0" w:color="auto"/>
        <w:left w:val="none" w:sz="0" w:space="0" w:color="auto"/>
        <w:bottom w:val="none" w:sz="0" w:space="0" w:color="auto"/>
        <w:right w:val="none" w:sz="0" w:space="0" w:color="auto"/>
      </w:divBdr>
    </w:div>
    <w:div w:id="1293292952">
      <w:bodyDiv w:val="1"/>
      <w:marLeft w:val="0"/>
      <w:marRight w:val="0"/>
      <w:marTop w:val="0"/>
      <w:marBottom w:val="0"/>
      <w:divBdr>
        <w:top w:val="none" w:sz="0" w:space="0" w:color="auto"/>
        <w:left w:val="none" w:sz="0" w:space="0" w:color="auto"/>
        <w:bottom w:val="none" w:sz="0" w:space="0" w:color="auto"/>
        <w:right w:val="none" w:sz="0" w:space="0" w:color="auto"/>
      </w:divBdr>
    </w:div>
    <w:div w:id="1308167336">
      <w:bodyDiv w:val="1"/>
      <w:marLeft w:val="0"/>
      <w:marRight w:val="0"/>
      <w:marTop w:val="0"/>
      <w:marBottom w:val="0"/>
      <w:divBdr>
        <w:top w:val="none" w:sz="0" w:space="0" w:color="auto"/>
        <w:left w:val="none" w:sz="0" w:space="0" w:color="auto"/>
        <w:bottom w:val="none" w:sz="0" w:space="0" w:color="auto"/>
        <w:right w:val="none" w:sz="0" w:space="0" w:color="auto"/>
      </w:divBdr>
    </w:div>
    <w:div w:id="1366058445">
      <w:bodyDiv w:val="1"/>
      <w:marLeft w:val="0"/>
      <w:marRight w:val="0"/>
      <w:marTop w:val="0"/>
      <w:marBottom w:val="0"/>
      <w:divBdr>
        <w:top w:val="none" w:sz="0" w:space="0" w:color="auto"/>
        <w:left w:val="none" w:sz="0" w:space="0" w:color="auto"/>
        <w:bottom w:val="none" w:sz="0" w:space="0" w:color="auto"/>
        <w:right w:val="none" w:sz="0" w:space="0" w:color="auto"/>
      </w:divBdr>
    </w:div>
    <w:div w:id="1571891558">
      <w:bodyDiv w:val="1"/>
      <w:marLeft w:val="0"/>
      <w:marRight w:val="0"/>
      <w:marTop w:val="0"/>
      <w:marBottom w:val="0"/>
      <w:divBdr>
        <w:top w:val="none" w:sz="0" w:space="0" w:color="auto"/>
        <w:left w:val="none" w:sz="0" w:space="0" w:color="auto"/>
        <w:bottom w:val="none" w:sz="0" w:space="0" w:color="auto"/>
        <w:right w:val="none" w:sz="0" w:space="0" w:color="auto"/>
      </w:divBdr>
    </w:div>
    <w:div w:id="1589803161">
      <w:bodyDiv w:val="1"/>
      <w:marLeft w:val="0"/>
      <w:marRight w:val="0"/>
      <w:marTop w:val="0"/>
      <w:marBottom w:val="0"/>
      <w:divBdr>
        <w:top w:val="none" w:sz="0" w:space="0" w:color="auto"/>
        <w:left w:val="none" w:sz="0" w:space="0" w:color="auto"/>
        <w:bottom w:val="none" w:sz="0" w:space="0" w:color="auto"/>
        <w:right w:val="none" w:sz="0" w:space="0" w:color="auto"/>
      </w:divBdr>
    </w:div>
    <w:div w:id="1656297454">
      <w:bodyDiv w:val="1"/>
      <w:marLeft w:val="0"/>
      <w:marRight w:val="0"/>
      <w:marTop w:val="0"/>
      <w:marBottom w:val="0"/>
      <w:divBdr>
        <w:top w:val="none" w:sz="0" w:space="0" w:color="auto"/>
        <w:left w:val="none" w:sz="0" w:space="0" w:color="auto"/>
        <w:bottom w:val="none" w:sz="0" w:space="0" w:color="auto"/>
        <w:right w:val="none" w:sz="0" w:space="0" w:color="auto"/>
      </w:divBdr>
    </w:div>
    <w:div w:id="1669602611">
      <w:bodyDiv w:val="1"/>
      <w:marLeft w:val="0"/>
      <w:marRight w:val="0"/>
      <w:marTop w:val="0"/>
      <w:marBottom w:val="0"/>
      <w:divBdr>
        <w:top w:val="none" w:sz="0" w:space="0" w:color="auto"/>
        <w:left w:val="none" w:sz="0" w:space="0" w:color="auto"/>
        <w:bottom w:val="none" w:sz="0" w:space="0" w:color="auto"/>
        <w:right w:val="none" w:sz="0" w:space="0" w:color="auto"/>
      </w:divBdr>
    </w:div>
    <w:div w:id="1706904166">
      <w:bodyDiv w:val="1"/>
      <w:marLeft w:val="0"/>
      <w:marRight w:val="0"/>
      <w:marTop w:val="0"/>
      <w:marBottom w:val="0"/>
      <w:divBdr>
        <w:top w:val="none" w:sz="0" w:space="0" w:color="auto"/>
        <w:left w:val="none" w:sz="0" w:space="0" w:color="auto"/>
        <w:bottom w:val="none" w:sz="0" w:space="0" w:color="auto"/>
        <w:right w:val="none" w:sz="0" w:space="0" w:color="auto"/>
      </w:divBdr>
    </w:div>
    <w:div w:id="1727023467">
      <w:bodyDiv w:val="1"/>
      <w:marLeft w:val="0"/>
      <w:marRight w:val="0"/>
      <w:marTop w:val="0"/>
      <w:marBottom w:val="0"/>
      <w:divBdr>
        <w:top w:val="none" w:sz="0" w:space="0" w:color="auto"/>
        <w:left w:val="none" w:sz="0" w:space="0" w:color="auto"/>
        <w:bottom w:val="none" w:sz="0" w:space="0" w:color="auto"/>
        <w:right w:val="none" w:sz="0" w:space="0" w:color="auto"/>
      </w:divBdr>
    </w:div>
    <w:div w:id="1838960642">
      <w:bodyDiv w:val="1"/>
      <w:marLeft w:val="0"/>
      <w:marRight w:val="0"/>
      <w:marTop w:val="0"/>
      <w:marBottom w:val="0"/>
      <w:divBdr>
        <w:top w:val="none" w:sz="0" w:space="0" w:color="auto"/>
        <w:left w:val="none" w:sz="0" w:space="0" w:color="auto"/>
        <w:bottom w:val="none" w:sz="0" w:space="0" w:color="auto"/>
        <w:right w:val="none" w:sz="0" w:space="0" w:color="auto"/>
      </w:divBdr>
    </w:div>
    <w:div w:id="19341956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file:///I:\Meetings%20and%20Committees\Executive%20Council\Administration\Headshots" TargetMode="External"/><Relationship Id="rId18" Type="http://schemas.openxmlformats.org/officeDocument/2006/relationships/hyperlink" Target="mailto:sean@leonardbroscreative.com" TargetMode="External"/><Relationship Id="rId26" Type="http://schemas.openxmlformats.org/officeDocument/2006/relationships/hyperlink" Target="https://liveperformance.com.au/about/" TargetMode="External"/><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hyperlink" Target="https://www.wpbeginner.com/beginners-guide/wordpress-user-roles-and-permissions/"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veperformance.com.au/executive-council/"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mailto:sean@leonardbroscreative.com" TargetMode="External"/><Relationship Id="rId40" Type="http://schemas.openxmlformats.org/officeDocument/2006/relationships/hyperlink" Target="mailto:spudelko@liveperformance.com.au"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iveperformance.com.au/staff/"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file:///\\LPASERVER\public\LPA%20Communications\Brand\templates\LPA%20Communications\Life%20Members\_LIFE%20MEMBER%20IMAGES"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liveperformance.com.au/life-member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liveperformance.com.au/wp-admin" TargetMode="External"/><Relationship Id="rId14" Type="http://schemas.openxmlformats.org/officeDocument/2006/relationships/hyperlink" Target="mailto:sean@leonardbroscreative.com" TargetMode="External"/><Relationship Id="rId22" Type="http://schemas.openxmlformats.org/officeDocument/2006/relationships/hyperlink" Target="https://liveperformance.com.au/hall-of-fam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lpaserver\public\Administration\LPA%20Communications\LPA%20Staff%20Headshots" TargetMode="External"/><Relationship Id="rId25" Type="http://schemas.openxmlformats.org/officeDocument/2006/relationships/hyperlink" Target="https://liveperformance.com.au/resource" TargetMode="External"/><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mailto:alice@paolismith.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51754-18E8-419E-AF8F-5E7BDB920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919C4BE6</Template>
  <TotalTime>2</TotalTime>
  <Pages>10</Pages>
  <Words>1607</Words>
  <Characters>8791</Characters>
  <Application>Microsoft Office Word</Application>
  <DocSecurity>0</DocSecurity>
  <Lines>244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Berardone</dc:creator>
  <cp:keywords/>
  <dc:description/>
  <cp:lastModifiedBy>Sarah Pudelko</cp:lastModifiedBy>
  <cp:revision>3</cp:revision>
  <cp:lastPrinted>2019-01-31T03:48:00Z</cp:lastPrinted>
  <dcterms:created xsi:type="dcterms:W3CDTF">2019-08-05T00:52:00Z</dcterms:created>
  <dcterms:modified xsi:type="dcterms:W3CDTF">2019-08-05T00:55:00Z</dcterms:modified>
</cp:coreProperties>
</file>